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F512BB" w14:textId="77777777" w:rsidR="002C5449" w:rsidRDefault="002C5449" w:rsidP="00791792">
      <w:pPr>
        <w:widowControl/>
        <w:suppressAutoHyphens w:val="0"/>
        <w:spacing w:line="240" w:lineRule="auto"/>
        <w:jc w:val="right"/>
        <w:rPr>
          <w:rFonts w:eastAsia="Times New Roman"/>
          <w:kern w:val="0"/>
          <w:lang w:eastAsia="en-US" w:bidi="ar-SA"/>
        </w:rPr>
      </w:pPr>
    </w:p>
    <w:tbl>
      <w:tblPr>
        <w:tblW w:w="14512" w:type="dxa"/>
        <w:tblInd w:w="-8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999"/>
        <w:gridCol w:w="7513"/>
      </w:tblGrid>
      <w:tr w:rsidR="00C21B8B" w:rsidRPr="002C5449" w14:paraId="38D1DB3D" w14:textId="77777777" w:rsidTr="0020736D">
        <w:trPr>
          <w:cantSplit/>
          <w:trHeight w:val="1185"/>
        </w:trPr>
        <w:tc>
          <w:tcPr>
            <w:tcW w:w="145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9A167" w14:textId="059D5BAE" w:rsidR="00C21B8B" w:rsidRPr="002C5449" w:rsidRDefault="00C21B8B" w:rsidP="00E10328">
            <w:pPr>
              <w:widowControl/>
              <w:suppressAutoHyphens w:val="0"/>
              <w:spacing w:before="100" w:after="100" w:line="240" w:lineRule="auto"/>
              <w:jc w:val="center"/>
              <w:rPr>
                <w:rFonts w:ascii="Arial" w:eastAsia="Times New Roman" w:hAnsi="Arial"/>
                <w:b/>
                <w:kern w:val="0"/>
                <w:sz w:val="32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b/>
                <w:kern w:val="0"/>
                <w:sz w:val="28"/>
                <w:szCs w:val="20"/>
                <w:lang w:eastAsia="en-US" w:bidi="ar-SA"/>
              </w:rPr>
              <w:t>KESKKONNAJUHTIMIS- JA AUDITEERIMISSÜSTEEM (EMAS)</w:t>
            </w:r>
            <w:r>
              <w:rPr>
                <w:rFonts w:eastAsia="Times New Roman"/>
                <w:b/>
                <w:kern w:val="0"/>
                <w:sz w:val="28"/>
                <w:szCs w:val="20"/>
                <w:lang w:eastAsia="en-US" w:bidi="ar-SA"/>
              </w:rPr>
              <w:t xml:space="preserve"> </w:t>
            </w:r>
            <w:r w:rsidRPr="002C5449">
              <w:rPr>
                <w:rFonts w:eastAsia="Times New Roman"/>
                <w:b/>
                <w:kern w:val="0"/>
                <w:sz w:val="28"/>
                <w:szCs w:val="20"/>
                <w:lang w:eastAsia="en-US" w:bidi="ar-SA"/>
              </w:rPr>
              <w:t>REGISTREERIMISTAOTLUS</w:t>
            </w:r>
          </w:p>
        </w:tc>
      </w:tr>
      <w:tr w:rsidR="002C5449" w:rsidRPr="002C5449" w14:paraId="242CA1F4" w14:textId="77777777" w:rsidTr="0020736D">
        <w:trPr>
          <w:cantSplit/>
          <w:trHeight w:val="330"/>
        </w:trPr>
        <w:tc>
          <w:tcPr>
            <w:tcW w:w="145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5D47F83" w14:textId="0D7324E0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ind w:right="-312"/>
              <w:jc w:val="left"/>
              <w:rPr>
                <w:rFonts w:eastAsia="Times New Roman"/>
                <w:kern w:val="0"/>
                <w:lang w:eastAsia="en-US" w:bidi="ar-SA"/>
              </w:rPr>
            </w:pPr>
            <w:r w:rsidRPr="002C5449">
              <w:rPr>
                <w:rFonts w:eastAsia="Times New Roman"/>
                <w:b/>
                <w:kern w:val="0"/>
                <w:lang w:eastAsia="en-US" w:bidi="ar-SA"/>
              </w:rPr>
              <w:t>1</w:t>
            </w:r>
            <w:r w:rsidR="00C21B8B">
              <w:rPr>
                <w:rFonts w:eastAsia="Times New Roman"/>
                <w:b/>
                <w:kern w:val="0"/>
                <w:lang w:eastAsia="en-US" w:bidi="ar-SA"/>
              </w:rPr>
              <w:t>.</w:t>
            </w:r>
            <w:r w:rsidRPr="002C5449">
              <w:rPr>
                <w:rFonts w:eastAsia="Times New Roman"/>
                <w:b/>
                <w:kern w:val="0"/>
                <w:lang w:eastAsia="en-US" w:bidi="ar-SA"/>
              </w:rPr>
              <w:t xml:space="preserve"> ORGANISATSIOON</w:t>
            </w:r>
          </w:p>
        </w:tc>
      </w:tr>
      <w:tr w:rsidR="002C5449" w:rsidRPr="002C5449" w14:paraId="3E7EFD47" w14:textId="77777777" w:rsidTr="0020736D">
        <w:trPr>
          <w:cantSplit/>
          <w:trHeight w:val="474"/>
        </w:trPr>
        <w:tc>
          <w:tcPr>
            <w:tcW w:w="6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CD8E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Nimi</w:t>
            </w:r>
            <w:bookmarkStart w:id="0" w:name="Text152"/>
            <w:bookmarkEnd w:id="0"/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3981A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bookmarkStart w:id="1" w:name="Text11"/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Ettevõtte registreerimiskood:</w:t>
            </w:r>
            <w:bookmarkEnd w:id="1"/>
          </w:p>
        </w:tc>
      </w:tr>
      <w:tr w:rsidR="002C5449" w:rsidRPr="002C5449" w14:paraId="04DD2840" w14:textId="77777777" w:rsidTr="0020736D">
        <w:trPr>
          <w:cantSplit/>
        </w:trPr>
        <w:tc>
          <w:tcPr>
            <w:tcW w:w="6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772D9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Aadress</w:t>
            </w:r>
            <w:bookmarkStart w:id="2" w:name="Text153"/>
            <w:bookmarkEnd w:id="2"/>
            <w:r w:rsidRPr="002C5449">
              <w:rPr>
                <w:rFonts w:eastAsia="Times New Roman"/>
                <w:kern w:val="0"/>
                <w:szCs w:val="20"/>
                <w:vertAlign w:val="superscript"/>
                <w:lang w:eastAsia="en-US" w:bidi="ar-SA"/>
              </w:rPr>
              <w:footnoteReference w:id="2"/>
            </w: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 xml:space="preserve"> (asula, sihtnumber, riik):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DB172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Käive/ aastabilanss:</w:t>
            </w:r>
          </w:p>
        </w:tc>
      </w:tr>
      <w:tr w:rsidR="002C5449" w:rsidRPr="002C5449" w14:paraId="0A8D8ABC" w14:textId="77777777" w:rsidTr="0020736D">
        <w:trPr>
          <w:cantSplit/>
        </w:trPr>
        <w:tc>
          <w:tcPr>
            <w:tcW w:w="6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DDDD1" w14:textId="00D2C62E" w:rsidR="002C5449" w:rsidRPr="002C5449" w:rsidRDefault="002C5449" w:rsidP="002B0B94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 xml:space="preserve">Organisatsiooni </w:t>
            </w:r>
            <w:r w:rsidR="00C21B8B">
              <w:rPr>
                <w:rFonts w:eastAsia="Times New Roman"/>
                <w:kern w:val="0"/>
                <w:szCs w:val="20"/>
                <w:lang w:eastAsia="en-US" w:bidi="ar-SA"/>
              </w:rPr>
              <w:t>esindaja nimi</w:t>
            </w: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3681A" w14:textId="09C623C7" w:rsidR="002C5449" w:rsidRPr="002C5449" w:rsidRDefault="00285CB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85CB7">
              <w:rPr>
                <w:rFonts w:eastAsia="Times New Roman"/>
                <w:kern w:val="0"/>
                <w:szCs w:val="20"/>
                <w:lang w:eastAsia="en-US" w:bidi="ar-SA"/>
              </w:rPr>
              <w:t>Töötajate arv:</w:t>
            </w:r>
          </w:p>
        </w:tc>
      </w:tr>
      <w:tr w:rsidR="002C5449" w:rsidRPr="002C5449" w14:paraId="2183516E" w14:textId="77777777" w:rsidTr="0020736D">
        <w:trPr>
          <w:cantSplit/>
          <w:trHeight w:val="565"/>
        </w:trPr>
        <w:tc>
          <w:tcPr>
            <w:tcW w:w="6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0073D" w14:textId="06C178E1" w:rsidR="002C5449" w:rsidRPr="002C5449" w:rsidRDefault="00285CB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bookmarkStart w:id="3" w:name="Text156"/>
            <w:bookmarkEnd w:id="3"/>
            <w:r>
              <w:rPr>
                <w:rFonts w:eastAsia="Times New Roman"/>
                <w:kern w:val="0"/>
                <w:szCs w:val="20"/>
                <w:lang w:eastAsia="en-US" w:bidi="ar-SA"/>
              </w:rPr>
              <w:t>Telefon</w:t>
            </w:r>
            <w:r w:rsidR="002C5449" w:rsidRPr="002C5449">
              <w:rPr>
                <w:rFonts w:eastAsia="Times New Roman"/>
                <w:kern w:val="0"/>
                <w:szCs w:val="20"/>
                <w:lang w:eastAsia="en-US" w:bidi="ar-SA"/>
              </w:rPr>
              <w:t>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2B129" w14:textId="4554D264" w:rsidR="002C5449" w:rsidRPr="002C5449" w:rsidRDefault="00285CB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85CB7">
              <w:rPr>
                <w:rFonts w:eastAsia="Times New Roman"/>
                <w:kern w:val="0"/>
                <w:szCs w:val="20"/>
                <w:lang w:eastAsia="en-US" w:bidi="ar-SA"/>
              </w:rPr>
              <w:t>NACE tegevusala kood(id)</w:t>
            </w:r>
            <w:r w:rsidR="0064027A">
              <w:rPr>
                <w:rStyle w:val="Allmrkuseviide"/>
                <w:rFonts w:eastAsia="Times New Roman"/>
                <w:kern w:val="0"/>
                <w:szCs w:val="20"/>
                <w:lang w:eastAsia="en-US" w:bidi="ar-SA"/>
              </w:rPr>
              <w:footnoteReference w:id="3"/>
            </w:r>
            <w:r w:rsidRPr="00285CB7">
              <w:rPr>
                <w:rFonts w:eastAsia="Times New Roman"/>
                <w:kern w:val="0"/>
                <w:szCs w:val="20"/>
                <w:lang w:eastAsia="en-US" w:bidi="ar-SA"/>
              </w:rPr>
              <w:t>:</w:t>
            </w:r>
          </w:p>
        </w:tc>
      </w:tr>
      <w:tr w:rsidR="002C5449" w:rsidRPr="002C5449" w14:paraId="478465AF" w14:textId="77777777" w:rsidTr="0020736D">
        <w:trPr>
          <w:cantSplit/>
        </w:trPr>
        <w:tc>
          <w:tcPr>
            <w:tcW w:w="6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7B324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bookmarkStart w:id="4" w:name="Text160"/>
            <w:bookmarkEnd w:id="4"/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E-posti aadress: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03F2C" w14:textId="592548D1" w:rsidR="002C5449" w:rsidRPr="002C5449" w:rsidRDefault="00285CB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bookmarkStart w:id="5" w:name="Text159"/>
            <w:bookmarkEnd w:id="5"/>
            <w:r w:rsidRPr="00285CB7">
              <w:rPr>
                <w:rFonts w:eastAsia="Times New Roman"/>
                <w:kern w:val="0"/>
                <w:szCs w:val="20"/>
                <w:lang w:eastAsia="en-US" w:bidi="ar-SA"/>
              </w:rPr>
              <w:t xml:space="preserve">Kontaktisiku nimi: </w:t>
            </w:r>
          </w:p>
        </w:tc>
      </w:tr>
      <w:tr w:rsidR="002C5449" w:rsidRPr="002C5449" w14:paraId="52033958" w14:textId="77777777" w:rsidTr="0020736D">
        <w:trPr>
          <w:cantSplit/>
        </w:trPr>
        <w:tc>
          <w:tcPr>
            <w:tcW w:w="6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DB73A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Veebilehe aadress</w:t>
            </w:r>
            <w:bookmarkStart w:id="6" w:name="Text161"/>
            <w:bookmarkEnd w:id="6"/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AFEF2" w14:textId="3B3BAD39" w:rsidR="002C5449" w:rsidRPr="002C5449" w:rsidRDefault="00285CB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85CB7">
              <w:rPr>
                <w:rFonts w:eastAsia="Times New Roman"/>
                <w:kern w:val="0"/>
                <w:szCs w:val="20"/>
                <w:lang w:eastAsia="en-US" w:bidi="ar-SA"/>
              </w:rPr>
              <w:t>Kontaktisiku e-post</w:t>
            </w:r>
            <w:r w:rsidR="0064027A">
              <w:rPr>
                <w:rFonts w:eastAsia="Times New Roman"/>
                <w:kern w:val="0"/>
                <w:szCs w:val="20"/>
                <w:lang w:eastAsia="en-US" w:bidi="ar-SA"/>
              </w:rPr>
              <w:t>/telefon</w:t>
            </w:r>
            <w:r w:rsidRPr="00285CB7">
              <w:rPr>
                <w:rFonts w:eastAsia="Times New Roman"/>
                <w:kern w:val="0"/>
                <w:szCs w:val="20"/>
                <w:lang w:eastAsia="en-US" w:bidi="ar-SA"/>
              </w:rPr>
              <w:t xml:space="preserve">: </w:t>
            </w:r>
          </w:p>
        </w:tc>
      </w:tr>
      <w:tr w:rsidR="002C5449" w:rsidRPr="002C5449" w14:paraId="0F86A39B" w14:textId="77777777" w:rsidTr="00383C96">
        <w:trPr>
          <w:cantSplit/>
          <w:trHeight w:val="270"/>
        </w:trPr>
        <w:tc>
          <w:tcPr>
            <w:tcW w:w="6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0BBBDFB" w14:textId="5E26B8E8" w:rsidR="002C5449" w:rsidRPr="002C5449" w:rsidRDefault="00383C96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kern w:val="0"/>
                <w:szCs w:val="20"/>
                <w:lang w:eastAsia="en-US" w:bidi="ar-SA"/>
              </w:rPr>
              <w:t>EMAS r</w:t>
            </w:r>
            <w:r w:rsidR="00285CB7" w:rsidRPr="00285CB7">
              <w:rPr>
                <w:rFonts w:eastAsia="Times New Roman"/>
                <w:kern w:val="0"/>
                <w:szCs w:val="20"/>
                <w:lang w:eastAsia="en-US" w:bidi="ar-SA"/>
              </w:rPr>
              <w:t>egistreerimisnumber: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D743E4C" w14:textId="6D926A5B" w:rsidR="002C5449" w:rsidRPr="002C5449" w:rsidRDefault="00383C96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kern w:val="0"/>
                <w:szCs w:val="20"/>
                <w:lang w:eastAsia="en-US" w:bidi="ar-SA"/>
              </w:rPr>
              <w:t>EMAS r</w:t>
            </w:r>
            <w:r w:rsidR="00285CB7" w:rsidRPr="00285CB7">
              <w:rPr>
                <w:rFonts w:eastAsia="Times New Roman"/>
                <w:kern w:val="0"/>
                <w:szCs w:val="20"/>
                <w:lang w:eastAsia="en-US" w:bidi="ar-SA"/>
              </w:rPr>
              <w:t>egistreeringu peatamise kuupäev:</w:t>
            </w:r>
          </w:p>
        </w:tc>
      </w:tr>
      <w:tr w:rsidR="002C5449" w:rsidRPr="002C5449" w14:paraId="6E98BEAB" w14:textId="77777777" w:rsidTr="00383C96">
        <w:trPr>
          <w:cantSplit/>
          <w:trHeight w:val="270"/>
        </w:trPr>
        <w:tc>
          <w:tcPr>
            <w:tcW w:w="6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B3F3B6A" w14:textId="3C728D72" w:rsidR="002C5449" w:rsidRPr="002C5449" w:rsidRDefault="00285CB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lang w:eastAsia="en-US" w:bidi="ar-SA"/>
              </w:rPr>
            </w:pPr>
            <w:r w:rsidRPr="00285CB7">
              <w:rPr>
                <w:rFonts w:eastAsia="Times New Roman"/>
                <w:kern w:val="0"/>
                <w:szCs w:val="20"/>
                <w:lang w:eastAsia="en-US" w:bidi="ar-SA"/>
              </w:rPr>
              <w:t>EMAS registreerimise kuupäev: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3D71DA4" w14:textId="27EBCF88" w:rsidR="002C5449" w:rsidRPr="002C5449" w:rsidRDefault="00383C96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lang w:eastAsia="en-US" w:bidi="ar-SA"/>
              </w:rPr>
            </w:pPr>
            <w:r>
              <w:rPr>
                <w:rFonts w:eastAsia="Times New Roman"/>
                <w:kern w:val="0"/>
                <w:szCs w:val="20"/>
                <w:lang w:eastAsia="en-US" w:bidi="ar-SA"/>
              </w:rPr>
              <w:t>EMAS r</w:t>
            </w:r>
            <w:r w:rsidR="008727AD" w:rsidRPr="002C5449">
              <w:rPr>
                <w:rFonts w:eastAsia="Times New Roman"/>
                <w:kern w:val="0"/>
                <w:szCs w:val="20"/>
                <w:lang w:eastAsia="en-US" w:bidi="ar-SA"/>
              </w:rPr>
              <w:t>egistrist kustutamise kuupäev:</w:t>
            </w:r>
          </w:p>
        </w:tc>
      </w:tr>
      <w:tr w:rsidR="00285CB7" w:rsidRPr="002C5449" w14:paraId="081B4CA7" w14:textId="77777777" w:rsidTr="0020736D">
        <w:trPr>
          <w:cantSplit/>
          <w:trHeight w:val="270"/>
        </w:trPr>
        <w:tc>
          <w:tcPr>
            <w:tcW w:w="145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C4763" w14:textId="3EC419A8" w:rsidR="00285CB7" w:rsidRPr="002C5449" w:rsidRDefault="00285CB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lang w:eastAsia="en-US" w:bidi="ar-SA"/>
              </w:rPr>
            </w:pPr>
            <w:r w:rsidRPr="00285CB7">
              <w:rPr>
                <w:rFonts w:eastAsia="Times New Roman"/>
                <w:kern w:val="0"/>
                <w:lang w:eastAsia="en-US" w:bidi="ar-SA"/>
              </w:rPr>
              <w:t>Erandi taotlus vastavalt määruse artiklile 7 (jah/ei):</w:t>
            </w:r>
          </w:p>
        </w:tc>
      </w:tr>
    </w:tbl>
    <w:tbl>
      <w:tblPr>
        <w:tblpPr w:leftFromText="141" w:rightFromText="141" w:vertAnchor="text" w:horzAnchor="margin" w:tblpY="-792"/>
        <w:tblOverlap w:val="never"/>
        <w:tblW w:w="14497" w:type="dxa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14497"/>
      </w:tblGrid>
      <w:tr w:rsidR="00C95047" w:rsidRPr="002C5449" w14:paraId="7DEF7DE2" w14:textId="77777777" w:rsidTr="00C95047">
        <w:trPr>
          <w:cantSplit/>
          <w:trHeight w:val="33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F251DA7" w14:textId="77777777" w:rsidR="00C95047" w:rsidRPr="002C5449" w:rsidRDefault="00C95047" w:rsidP="00C95047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b/>
                <w:kern w:val="0"/>
                <w:szCs w:val="20"/>
                <w:lang w:eastAsia="en-US" w:bidi="ar-SA"/>
              </w:rPr>
              <w:lastRenderedPageBreak/>
              <w:t>2</w:t>
            </w:r>
            <w:r>
              <w:rPr>
                <w:rFonts w:eastAsia="Times New Roman"/>
                <w:b/>
                <w:kern w:val="0"/>
                <w:szCs w:val="20"/>
                <w:lang w:eastAsia="en-US" w:bidi="ar-SA"/>
              </w:rPr>
              <w:t>.</w:t>
            </w:r>
            <w:r w:rsidRPr="002C5449">
              <w:rPr>
                <w:rFonts w:eastAsia="Times New Roman"/>
                <w:b/>
                <w:kern w:val="0"/>
                <w:szCs w:val="20"/>
                <w:lang w:eastAsia="en-US" w:bidi="ar-SA"/>
              </w:rPr>
              <w:t xml:space="preserve"> KESKKONNAARUANNE</w:t>
            </w: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 xml:space="preserve"> Aruanne esitada taotluse lisana</w:t>
            </w:r>
          </w:p>
        </w:tc>
      </w:tr>
      <w:tr w:rsidR="00C95047" w:rsidRPr="002C5449" w14:paraId="6484C026" w14:textId="77777777" w:rsidTr="00C95047">
        <w:trPr>
          <w:cantSplit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D4ECB" w14:textId="77777777" w:rsidR="00C95047" w:rsidRPr="002C5449" w:rsidRDefault="00C95047" w:rsidP="00C95047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Keskkonnaaruande kuupäev:</w:t>
            </w:r>
          </w:p>
        </w:tc>
      </w:tr>
      <w:tr w:rsidR="00C95047" w:rsidRPr="002C5449" w14:paraId="61F44E4A" w14:textId="77777777" w:rsidTr="00C95047">
        <w:trPr>
          <w:cantSplit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C5C0D" w14:textId="77777777" w:rsidR="00C95047" w:rsidRPr="002C5449" w:rsidRDefault="00C95047" w:rsidP="00C95047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Järgmise keskkonnaaruande esitamise kuupäev:</w:t>
            </w:r>
          </w:p>
        </w:tc>
      </w:tr>
      <w:tr w:rsidR="00C95047" w:rsidRPr="002C5449" w14:paraId="7B8B3A3A" w14:textId="77777777" w:rsidTr="00C95047">
        <w:trPr>
          <w:cantSplit/>
          <w:trHeight w:val="33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C587A" w14:textId="77777777" w:rsidR="00C95047" w:rsidRPr="002C5449" w:rsidRDefault="00C95047" w:rsidP="00C95047">
            <w:pPr>
              <w:widowControl/>
              <w:tabs>
                <w:tab w:val="left" w:pos="7028"/>
              </w:tabs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Juurdepääs keskkonnaaruandele (</w:t>
            </w:r>
            <w:r w:rsidRPr="00894E0F">
              <w:rPr>
                <w:rFonts w:eastAsia="Times New Roman"/>
                <w:kern w:val="0"/>
                <w:szCs w:val="20"/>
                <w:lang w:eastAsia="en-US" w:bidi="ar-SA"/>
              </w:rPr>
              <w:t>trükitud</w:t>
            </w: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 xml:space="preserve">/elektrooniline):  </w:t>
            </w:r>
          </w:p>
        </w:tc>
      </w:tr>
    </w:tbl>
    <w:p w14:paraId="3CC75932" w14:textId="09381987" w:rsidR="00260326" w:rsidRDefault="00260326">
      <w:bookmarkStart w:id="7" w:name="Text165"/>
      <w:bookmarkStart w:id="8" w:name="Text167"/>
      <w:bookmarkEnd w:id="7"/>
      <w:bookmarkEnd w:id="8"/>
    </w:p>
    <w:p w14:paraId="4352AED9" w14:textId="77777777" w:rsidR="0020736D" w:rsidRDefault="0020736D"/>
    <w:tbl>
      <w:tblPr>
        <w:tblW w:w="5000" w:type="pct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889"/>
        <w:gridCol w:w="7608"/>
      </w:tblGrid>
      <w:tr w:rsidR="002C5449" w:rsidRPr="002C5449" w14:paraId="057CAE04" w14:textId="77777777" w:rsidTr="0020736D">
        <w:trPr>
          <w:cantSplit/>
          <w:trHeight w:val="33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2B1AE68" w14:textId="09E6F8C9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3</w:t>
            </w:r>
            <w:r w:rsidR="00400ABA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.</w:t>
            </w:r>
            <w:r w:rsidRPr="002C5449">
              <w:rPr>
                <w:rFonts w:eastAsia="Times New Roman"/>
                <w:b/>
                <w:kern w:val="0"/>
                <w:szCs w:val="20"/>
                <w:lang w:eastAsia="en-US" w:bidi="ar-SA"/>
              </w:rPr>
              <w:t xml:space="preserve"> TEGEVUSED, MILLELE REGISTREERIMIST TAOTLETAKSE</w:t>
            </w:r>
          </w:p>
        </w:tc>
      </w:tr>
      <w:tr w:rsidR="002C5449" w:rsidRPr="002C5449" w14:paraId="3A70C66B" w14:textId="77777777" w:rsidTr="0020736D">
        <w:trPr>
          <w:cantSplit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87F4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bookmarkStart w:id="9" w:name="Text16"/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Põhitegevusala</w:t>
            </w:r>
            <w:bookmarkEnd w:id="9"/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84D79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Teised tegevusalad:</w:t>
            </w:r>
          </w:p>
        </w:tc>
      </w:tr>
      <w:tr w:rsidR="002C5449" w:rsidRPr="002C5449" w14:paraId="143F7613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8B7D6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Tegevuskohtade arv</w:t>
            </w:r>
            <w:bookmarkStart w:id="10" w:name="Text187"/>
            <w:bookmarkEnd w:id="10"/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152BA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Territooriumi pindala:</w:t>
            </w:r>
          </w:p>
        </w:tc>
      </w:tr>
      <w:tr w:rsidR="002C5449" w:rsidRPr="002C5449" w14:paraId="0B189EC8" w14:textId="77777777" w:rsidTr="0020736D">
        <w:trPr>
          <w:cantSplit/>
          <w:trHeight w:val="33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1A17BD6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TEGEVUSKOHAD</w:t>
            </w: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 xml:space="preserve"> Andmed esitada juhul, kui need erinevad punktides 1 ja 2 toodust. Andmed esitada iga tegevuskoha kohta eraldi.</w:t>
            </w:r>
          </w:p>
        </w:tc>
      </w:tr>
      <w:tr w:rsidR="002C5449" w:rsidRPr="002C5449" w14:paraId="13D816BE" w14:textId="77777777" w:rsidTr="0020736D">
        <w:trPr>
          <w:cantSplit/>
          <w:trHeight w:val="33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A90108F" w14:textId="77777777" w:rsidR="002C5449" w:rsidRPr="0020736D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Cs/>
                <w:kern w:val="0"/>
                <w:szCs w:val="20"/>
                <w:lang w:eastAsia="en-US" w:bidi="ar-SA"/>
              </w:rPr>
            </w:pPr>
            <w:r w:rsidRPr="0020736D">
              <w:rPr>
                <w:rFonts w:eastAsia="Times New Roman"/>
                <w:b/>
                <w:iCs/>
                <w:kern w:val="0"/>
                <w:szCs w:val="20"/>
                <w:lang w:eastAsia="en-US" w:bidi="ar-SA"/>
              </w:rPr>
              <w:t>Tegevuskoht nr 1</w:t>
            </w:r>
          </w:p>
        </w:tc>
      </w:tr>
      <w:tr w:rsidR="002C5449" w:rsidRPr="002C5449" w14:paraId="714D1FB4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D33DD" w14:textId="77777777" w:rsidR="002C5449" w:rsidRPr="0020736D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Cs/>
                <w:kern w:val="0"/>
                <w:szCs w:val="20"/>
                <w:lang w:eastAsia="en-US" w:bidi="ar-SA"/>
              </w:rPr>
            </w:pPr>
            <w:r w:rsidRPr="0020736D">
              <w:rPr>
                <w:rFonts w:eastAsia="Times New Roman"/>
                <w:iCs/>
                <w:kern w:val="0"/>
                <w:szCs w:val="20"/>
                <w:lang w:eastAsia="en-US" w:bidi="ar-SA"/>
              </w:rPr>
              <w:t>Tegevuskoha nimi: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B9202" w14:textId="77777777" w:rsidR="002C5449" w:rsidRPr="002C5449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Aadress (asula, sihtnumber, riik):</w:t>
            </w:r>
          </w:p>
        </w:tc>
      </w:tr>
      <w:tr w:rsidR="002C5449" w:rsidRPr="002C5449" w14:paraId="4813D8AE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63972" w14:textId="52DC85C0" w:rsidR="002C5449" w:rsidRPr="0064027A" w:rsidRDefault="0064027A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Telefon: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6AA65" w14:textId="0EC84572" w:rsidR="002C5449" w:rsidRPr="0064027A" w:rsidRDefault="0064027A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Töötajate arv</w:t>
            </w:r>
            <w:r>
              <w:rPr>
                <w:rFonts w:eastAsia="Times New Roman"/>
                <w:i/>
                <w:kern w:val="0"/>
                <w:szCs w:val="20"/>
                <w:lang w:eastAsia="en-US" w:bidi="ar-SA"/>
              </w:rPr>
              <w:t>:</w:t>
            </w:r>
          </w:p>
        </w:tc>
      </w:tr>
      <w:tr w:rsidR="002C5449" w:rsidRPr="002C5449" w14:paraId="148B8B06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C6BF2" w14:textId="0649D157" w:rsidR="002C5449" w:rsidRPr="0064027A" w:rsidRDefault="001C13BC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E-post: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5E980" w14:textId="29FB9F9D" w:rsidR="002C5449" w:rsidRPr="0064027A" w:rsidRDefault="0064027A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NACE kood(id):</w:t>
            </w:r>
          </w:p>
        </w:tc>
      </w:tr>
      <w:tr w:rsidR="002C5449" w:rsidRPr="002C5449" w14:paraId="6881196E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12F82" w14:textId="77777777" w:rsidR="002C5449" w:rsidRPr="0064027A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Veebiaadress: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86F42" w14:textId="7D4683FF" w:rsidR="002C5449" w:rsidRPr="0064027A" w:rsidRDefault="0064027A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Kontaktisiku nimi:</w:t>
            </w:r>
          </w:p>
        </w:tc>
      </w:tr>
      <w:tr w:rsidR="002C5449" w:rsidRPr="002C5449" w14:paraId="5960DF00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984BA" w14:textId="19936125" w:rsidR="002C5449" w:rsidRPr="0064027A" w:rsidRDefault="002C5449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Käive/aastabilanss: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59F66" w14:textId="2F9AC8D3" w:rsidR="002C5449" w:rsidRPr="0064027A" w:rsidRDefault="0064027A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Kontaktisiku e-post/telefon</w:t>
            </w:r>
            <w:r w:rsidR="002C5449"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:</w:t>
            </w:r>
          </w:p>
        </w:tc>
      </w:tr>
      <w:tr w:rsidR="002C5449" w:rsidRPr="002C5449" w14:paraId="50FECE7E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7DFC2" w14:textId="2B9A89FA" w:rsidR="002C5449" w:rsidRPr="002C5449" w:rsidRDefault="00C9504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Registreerimisnumber: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010BB" w14:textId="1B0B8AB5" w:rsidR="002C5449" w:rsidRPr="002C5449" w:rsidRDefault="00C9504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Registreeringu peatamise kuupäev:</w:t>
            </w:r>
          </w:p>
        </w:tc>
      </w:tr>
      <w:tr w:rsidR="002C5449" w:rsidRPr="002C5449" w14:paraId="425366A2" w14:textId="77777777" w:rsidTr="0020736D">
        <w:trPr>
          <w:cantSplit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15482" w14:textId="15BEAED2" w:rsidR="002C5449" w:rsidRPr="002C5449" w:rsidRDefault="00C9504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EMAS registreerimise kuupäev: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CD9A" w14:textId="427A53FE" w:rsidR="002C5449" w:rsidRPr="002C5449" w:rsidRDefault="00C9504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Registrist kustutamise kuupäev:</w:t>
            </w:r>
          </w:p>
        </w:tc>
      </w:tr>
      <w:tr w:rsidR="002C5449" w:rsidRPr="002C5449" w14:paraId="672DA51E" w14:textId="77777777" w:rsidTr="0020736D">
        <w:trPr>
          <w:cantSplit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53EF4" w14:textId="5BD03701" w:rsidR="002C5449" w:rsidRPr="002C5449" w:rsidRDefault="00C9504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 xml:space="preserve">Järgmise keskkonnaaruande esitamise kuupäev 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CD1E9" w14:textId="7787B434" w:rsidR="002C5449" w:rsidRPr="002C5449" w:rsidRDefault="00C95047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Juurdepääs keskkonnaaruandele (trükitud/elektrooniline):</w:t>
            </w:r>
          </w:p>
        </w:tc>
      </w:tr>
      <w:tr w:rsidR="00035E8B" w:rsidRPr="002C5449" w14:paraId="2C876DB4" w14:textId="77777777" w:rsidTr="0064027A">
        <w:trPr>
          <w:cantSplit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8363A" w14:textId="0A917627" w:rsidR="00035E8B" w:rsidRPr="00C95047" w:rsidRDefault="00035E8B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i/>
                <w:kern w:val="0"/>
                <w:szCs w:val="20"/>
                <w:lang w:eastAsia="en-US" w:bidi="ar-SA"/>
              </w:rPr>
              <w:t xml:space="preserve">Erandi taotlus vastavalt artiklile 7(jah/ei):  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510EE" w14:textId="77777777" w:rsidR="00035E8B" w:rsidRPr="00C95047" w:rsidRDefault="00035E8B" w:rsidP="002C5449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</w:p>
        </w:tc>
      </w:tr>
    </w:tbl>
    <w:p w14:paraId="4DA2C966" w14:textId="77777777" w:rsidR="00260326" w:rsidRDefault="00260326"/>
    <w:p w14:paraId="5362BE75" w14:textId="77777777" w:rsidR="00260326" w:rsidRDefault="00260326"/>
    <w:tbl>
      <w:tblPr>
        <w:tblpPr w:leftFromText="141" w:rightFromText="141" w:horzAnchor="margin" w:tblpY="-553"/>
        <w:tblW w:w="5000" w:type="pct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889"/>
        <w:gridCol w:w="7608"/>
      </w:tblGrid>
      <w:tr w:rsidR="00260326" w:rsidRPr="00174A57" w14:paraId="287740DF" w14:textId="77777777" w:rsidTr="0020736D">
        <w:trPr>
          <w:cantSplit/>
          <w:trHeight w:val="33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EDC6764" w14:textId="47ED7E76" w:rsidR="00260326" w:rsidRPr="00174A57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Cs/>
                <w:kern w:val="0"/>
                <w:szCs w:val="20"/>
                <w:lang w:eastAsia="en-US" w:bidi="ar-SA"/>
              </w:rPr>
            </w:pPr>
            <w:r w:rsidRPr="00174A57">
              <w:rPr>
                <w:rFonts w:eastAsia="Times New Roman"/>
                <w:b/>
                <w:iCs/>
                <w:kern w:val="0"/>
                <w:szCs w:val="20"/>
                <w:lang w:eastAsia="en-US" w:bidi="ar-SA"/>
              </w:rPr>
              <w:lastRenderedPageBreak/>
              <w:t xml:space="preserve">Tegevuskoht nr </w:t>
            </w:r>
            <w:r>
              <w:rPr>
                <w:rFonts w:eastAsia="Times New Roman"/>
                <w:b/>
                <w:iCs/>
                <w:kern w:val="0"/>
                <w:szCs w:val="20"/>
                <w:lang w:eastAsia="en-US" w:bidi="ar-SA"/>
              </w:rPr>
              <w:t>2</w:t>
            </w:r>
          </w:p>
        </w:tc>
      </w:tr>
      <w:tr w:rsidR="00260326" w:rsidRPr="002C5449" w14:paraId="78AAD8A1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060D0" w14:textId="77777777" w:rsidR="00260326" w:rsidRPr="00174A57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Cs/>
                <w:kern w:val="0"/>
                <w:szCs w:val="20"/>
                <w:lang w:eastAsia="en-US" w:bidi="ar-SA"/>
              </w:rPr>
            </w:pPr>
            <w:r w:rsidRPr="00174A57">
              <w:rPr>
                <w:rFonts w:eastAsia="Times New Roman"/>
                <w:iCs/>
                <w:kern w:val="0"/>
                <w:szCs w:val="20"/>
                <w:lang w:eastAsia="en-US" w:bidi="ar-SA"/>
              </w:rPr>
              <w:t>Tegevuskoha nimi: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ECF12" w14:textId="77777777" w:rsidR="00260326" w:rsidRPr="002C5449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Aadress (asula, sihtnumber, riik):</w:t>
            </w:r>
          </w:p>
        </w:tc>
      </w:tr>
      <w:tr w:rsidR="00260326" w:rsidRPr="0064027A" w14:paraId="75E61100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58954" w14:textId="77777777" w:rsidR="00260326" w:rsidRPr="0064027A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Telefon: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24AA1" w14:textId="77777777" w:rsidR="00260326" w:rsidRPr="0064027A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Töötajate arv</w:t>
            </w:r>
            <w:r>
              <w:rPr>
                <w:rFonts w:eastAsia="Times New Roman"/>
                <w:i/>
                <w:kern w:val="0"/>
                <w:szCs w:val="20"/>
                <w:lang w:eastAsia="en-US" w:bidi="ar-SA"/>
              </w:rPr>
              <w:t>:</w:t>
            </w:r>
          </w:p>
        </w:tc>
      </w:tr>
      <w:tr w:rsidR="00260326" w:rsidRPr="0064027A" w14:paraId="2C281B70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7196D" w14:textId="77777777" w:rsidR="00260326" w:rsidRPr="0064027A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E-post: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17C7" w14:textId="77777777" w:rsidR="00260326" w:rsidRPr="0064027A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NACE kood(id):</w:t>
            </w:r>
          </w:p>
        </w:tc>
      </w:tr>
      <w:tr w:rsidR="00260326" w:rsidRPr="0064027A" w14:paraId="4BE3A9FF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17221" w14:textId="77777777" w:rsidR="00260326" w:rsidRPr="0064027A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Veebiaadress: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418AE" w14:textId="77777777" w:rsidR="00260326" w:rsidRPr="0064027A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Kontaktisiku nimi:</w:t>
            </w:r>
          </w:p>
        </w:tc>
      </w:tr>
      <w:tr w:rsidR="00260326" w:rsidRPr="0064027A" w14:paraId="29F54A50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D6CDB" w14:textId="77777777" w:rsidR="00260326" w:rsidRPr="0064027A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Käive/aastabilanss: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609DD" w14:textId="0E76F628" w:rsidR="00260326" w:rsidRPr="0064027A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Kontaktisiku e-post/telefon:</w:t>
            </w:r>
          </w:p>
        </w:tc>
      </w:tr>
      <w:tr w:rsidR="00260326" w:rsidRPr="002C5449" w14:paraId="658F90E9" w14:textId="77777777" w:rsidTr="0020736D">
        <w:trPr>
          <w:cantSplit/>
          <w:trHeight w:val="330"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0AF89" w14:textId="77777777" w:rsidR="00260326" w:rsidRPr="002C5449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Registreerimisnumber: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AF7C1" w14:textId="77777777" w:rsidR="00260326" w:rsidRPr="002C5449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Registreeringu peatamise kuupäev:</w:t>
            </w:r>
          </w:p>
        </w:tc>
      </w:tr>
      <w:tr w:rsidR="00260326" w:rsidRPr="002C5449" w14:paraId="66541B8E" w14:textId="77777777" w:rsidTr="0020736D">
        <w:trPr>
          <w:cantSplit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726C4" w14:textId="77777777" w:rsidR="00260326" w:rsidRPr="002C5449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EMAS registreerimise kuupäev: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70B2A" w14:textId="77777777" w:rsidR="00260326" w:rsidRPr="002C5449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Registrist kustutamise kuupäev:</w:t>
            </w:r>
          </w:p>
        </w:tc>
      </w:tr>
      <w:tr w:rsidR="00260326" w:rsidRPr="002C5449" w14:paraId="06A4C0FA" w14:textId="77777777" w:rsidTr="0020736D">
        <w:trPr>
          <w:cantSplit/>
        </w:trPr>
        <w:tc>
          <w:tcPr>
            <w:tcW w:w="2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1F37F" w14:textId="77777777" w:rsidR="00260326" w:rsidRPr="002C5449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 xml:space="preserve">Järgmise keskkonnaaruande esitamise kuupäev </w:t>
            </w:r>
          </w:p>
        </w:tc>
        <w:tc>
          <w:tcPr>
            <w:tcW w:w="2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731F8" w14:textId="77777777" w:rsidR="00260326" w:rsidRPr="002C5449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i/>
                <w:kern w:val="0"/>
                <w:szCs w:val="20"/>
                <w:lang w:eastAsia="en-US" w:bidi="ar-SA"/>
              </w:rPr>
            </w:pPr>
            <w:r w:rsidRPr="00C95047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Juurdepääs keskkonnaaruandele (trükitud/elektrooniline):</w:t>
            </w:r>
          </w:p>
        </w:tc>
      </w:tr>
      <w:tr w:rsidR="00260326" w:rsidRPr="002C5449" w14:paraId="0837F0D2" w14:textId="77777777" w:rsidTr="0020736D">
        <w:trPr>
          <w:cantSplit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BEE0A" w14:textId="77777777" w:rsidR="00260326" w:rsidRPr="002C5449" w:rsidRDefault="00260326" w:rsidP="0041199C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64027A">
              <w:rPr>
                <w:rFonts w:eastAsia="Times New Roman"/>
                <w:i/>
                <w:kern w:val="0"/>
                <w:szCs w:val="20"/>
                <w:lang w:eastAsia="en-US" w:bidi="ar-SA"/>
              </w:rPr>
              <w:t xml:space="preserve">Erandi taotlus vastavalt artiklile 7(jah/ei):  </w:t>
            </w:r>
          </w:p>
        </w:tc>
      </w:tr>
      <w:tr w:rsidR="0020736D" w:rsidRPr="002C5449" w14:paraId="652870E3" w14:textId="77777777" w:rsidTr="0020736D">
        <w:trPr>
          <w:cantSplit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4289D54" w14:textId="1386648F" w:rsidR="0020736D" w:rsidRPr="0064027A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055366">
              <w:rPr>
                <w:rFonts w:eastAsia="Times New Roman"/>
                <w:b/>
                <w:iCs/>
                <w:kern w:val="0"/>
                <w:szCs w:val="20"/>
                <w:lang w:eastAsia="en-US" w:bidi="ar-SA"/>
              </w:rPr>
              <w:t>Tegevuskoht nr 3,  jne</w:t>
            </w:r>
          </w:p>
        </w:tc>
      </w:tr>
      <w:tr w:rsidR="0020736D" w:rsidRPr="002C5449" w14:paraId="409362C1" w14:textId="77777777" w:rsidTr="0041199C">
        <w:trPr>
          <w:cantSplit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C8217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 xml:space="preserve">Kas territooriumid on organisatsiooni halduses? On /Ei ole </w:t>
            </w:r>
          </w:p>
          <w:p w14:paraId="1FB6BD93" w14:textId="31A7726A" w:rsidR="0020736D" w:rsidRPr="0064027A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Kui ei ole, siis lühidalt, miks</w:t>
            </w:r>
          </w:p>
        </w:tc>
      </w:tr>
      <w:tr w:rsidR="0020736D" w:rsidRPr="002C5449" w14:paraId="31AD41DD" w14:textId="77777777" w:rsidTr="0041199C">
        <w:trPr>
          <w:cantSplit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D1FF9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Kas organisatsiooni halduses on ka nende territooriumidega seotud muid territooriume, mida ei ole taotluses nimetatud?</w:t>
            </w:r>
          </w:p>
          <w:p w14:paraId="6120A0FF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 xml:space="preserve">On/Ei ole </w:t>
            </w:r>
          </w:p>
          <w:p w14:paraId="7DC96178" w14:textId="3BCD351F" w:rsidR="0020736D" w:rsidRPr="0064027A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i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Kui on, siis lühike seletus, miks ei ole taotluses</w:t>
            </w:r>
          </w:p>
        </w:tc>
      </w:tr>
    </w:tbl>
    <w:p w14:paraId="2FD17C67" w14:textId="77777777" w:rsidR="00260326" w:rsidRDefault="00260326"/>
    <w:p w14:paraId="7C522411" w14:textId="5802FA24" w:rsidR="00632D9F" w:rsidRDefault="00632D9F">
      <w:bookmarkStart w:id="11" w:name="Text190"/>
      <w:bookmarkStart w:id="12" w:name="Text189"/>
      <w:bookmarkEnd w:id="11"/>
      <w:bookmarkEnd w:id="12"/>
    </w:p>
    <w:p w14:paraId="405CC0ED" w14:textId="383EE98B" w:rsidR="00493973" w:rsidRDefault="00493973" w:rsidP="0020736D">
      <w:pPr>
        <w:widowControl/>
        <w:suppressAutoHyphens w:val="0"/>
        <w:spacing w:line="240" w:lineRule="auto"/>
        <w:jc w:val="left"/>
      </w:pPr>
    </w:p>
    <w:p w14:paraId="6FB8AA23" w14:textId="77777777" w:rsidR="00260326" w:rsidRDefault="00260326" w:rsidP="00493973">
      <w:pPr>
        <w:widowControl/>
        <w:suppressAutoHyphens w:val="0"/>
        <w:spacing w:before="100" w:after="100" w:line="240" w:lineRule="auto"/>
        <w:jc w:val="left"/>
        <w:rPr>
          <w:rFonts w:eastAsia="Times New Roman"/>
          <w:kern w:val="0"/>
          <w:szCs w:val="20"/>
          <w:lang w:val="en-GB" w:eastAsia="en-US" w:bidi="ar-SA"/>
        </w:rPr>
      </w:pPr>
    </w:p>
    <w:p w14:paraId="28BAA199" w14:textId="77777777" w:rsidR="00035E8B" w:rsidRDefault="00035E8B" w:rsidP="00493973">
      <w:pPr>
        <w:widowControl/>
        <w:suppressAutoHyphens w:val="0"/>
        <w:spacing w:before="100" w:after="100" w:line="240" w:lineRule="auto"/>
        <w:jc w:val="left"/>
        <w:rPr>
          <w:rFonts w:eastAsia="Times New Roman"/>
          <w:kern w:val="0"/>
          <w:szCs w:val="20"/>
          <w:lang w:val="en-GB" w:eastAsia="en-US" w:bidi="ar-SA"/>
        </w:rPr>
      </w:pPr>
    </w:p>
    <w:p w14:paraId="75D69F1D" w14:textId="77777777" w:rsidR="00035E8B" w:rsidRDefault="00035E8B" w:rsidP="0020736D">
      <w:pPr>
        <w:widowControl/>
        <w:suppressAutoHyphens w:val="0"/>
        <w:spacing w:before="100" w:after="100" w:line="240" w:lineRule="auto"/>
        <w:jc w:val="left"/>
        <w:rPr>
          <w:rFonts w:eastAsia="Times New Roman"/>
          <w:kern w:val="0"/>
          <w:szCs w:val="20"/>
          <w:lang w:val="en-GB" w:eastAsia="en-US" w:bidi="ar-SA"/>
        </w:rPr>
      </w:pPr>
    </w:p>
    <w:tbl>
      <w:tblPr>
        <w:tblW w:w="5000" w:type="pct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2"/>
        <w:gridCol w:w="2125"/>
        <w:gridCol w:w="2899"/>
        <w:gridCol w:w="2897"/>
        <w:gridCol w:w="2894"/>
      </w:tblGrid>
      <w:tr w:rsidR="00035E8B" w:rsidRPr="002C5449" w14:paraId="314F6227" w14:textId="50D55FD0" w:rsidTr="0020736D">
        <w:trPr>
          <w:cantSplit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4C99F55" w14:textId="710E373C" w:rsidR="00035E8B" w:rsidRPr="002C5449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val="en-GB"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val="en-GB" w:eastAsia="en-US" w:bidi="ar-SA"/>
              </w:rPr>
              <w:lastRenderedPageBreak/>
              <w:br w:type="page"/>
            </w:r>
            <w:r w:rsidRPr="0067113E">
              <w:rPr>
                <w:rFonts w:eastAsia="Times New Roman"/>
                <w:b/>
                <w:bCs/>
                <w:kern w:val="0"/>
                <w:szCs w:val="20"/>
                <w:lang w:val="en-GB" w:eastAsia="en-US" w:bidi="ar-SA"/>
              </w:rPr>
              <w:t>4.</w:t>
            </w:r>
            <w:r>
              <w:rPr>
                <w:rFonts w:eastAsia="Times New Roman"/>
                <w:kern w:val="0"/>
                <w:szCs w:val="20"/>
                <w:lang w:val="en-GB" w:eastAsia="en-US" w:bidi="ar-SA"/>
              </w:rPr>
              <w:t xml:space="preserve"> </w:t>
            </w:r>
            <w:r w:rsidRPr="002C5449">
              <w:rPr>
                <w:rFonts w:eastAsia="Times New Roman"/>
                <w:kern w:val="0"/>
                <w:lang w:eastAsia="en-US" w:bidi="ar-SA"/>
              </w:rPr>
              <w:t>(</w:t>
            </w:r>
            <w:r w:rsidRPr="002C5449">
              <w:rPr>
                <w:rFonts w:eastAsia="Times New Roman"/>
                <w:kern w:val="0"/>
                <w:lang w:eastAsia="en-US" w:bidi="ar-SA"/>
              </w:rPr>
              <w:br w:type="page"/>
            </w:r>
            <w:r w:rsidRPr="002C5449">
              <w:rPr>
                <w:rFonts w:eastAsia="Times New Roman"/>
                <w:b/>
                <w:kern w:val="0"/>
                <w:lang w:eastAsia="en-US" w:bidi="ar-SA"/>
              </w:rPr>
              <w:t>KESKKONNA) JÄRELEVALVE ASUTUSED</w:t>
            </w:r>
            <w:r>
              <w:rPr>
                <w:rFonts w:eastAsia="Times New Roman"/>
                <w:b/>
                <w:kern w:val="0"/>
                <w:lang w:eastAsia="en-US" w:bidi="ar-SA"/>
              </w:rPr>
              <w:t xml:space="preserve"> (PÄDEVAD TÄITEVASUTUSED)</w:t>
            </w:r>
            <w:r w:rsidRPr="0067113E">
              <w:rPr>
                <w:rFonts w:eastAsia="Times New Roman"/>
                <w:bCs/>
                <w:kern w:val="0"/>
                <w:lang w:eastAsia="en-US" w:bidi="ar-SA"/>
              </w:rPr>
              <w:t xml:space="preserve">, kelle tegevusvaldkonda organisatsioon kuulub </w:t>
            </w:r>
          </w:p>
        </w:tc>
      </w:tr>
      <w:tr w:rsidR="00035E8B" w:rsidRPr="002C5449" w14:paraId="218D1D82" w14:textId="65F24184" w:rsidTr="0020736D">
        <w:trPr>
          <w:cantSplit/>
        </w:trPr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5E91E" w14:textId="73C5E412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Asutus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933C0" w14:textId="2351B81E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Aadress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56599" w14:textId="5B65EC0A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Kontaktisik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490BD" w14:textId="61B9905F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Telefon</w:t>
            </w: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434A" w14:textId="52CFB639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E-post</w:t>
            </w:r>
          </w:p>
        </w:tc>
      </w:tr>
      <w:tr w:rsidR="00035E8B" w:rsidRPr="002C5449" w14:paraId="6A8190C7" w14:textId="32CA3BA9" w:rsidTr="0020736D">
        <w:trPr>
          <w:cantSplit/>
        </w:trPr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1D693" w14:textId="09CB6CF8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bCs/>
                <w:kern w:val="0"/>
                <w:szCs w:val="20"/>
                <w:lang w:eastAsia="en-US" w:bidi="ar-SA"/>
              </w:rPr>
              <w:t>1</w:t>
            </w:r>
            <w:r w:rsidRPr="00035E8B">
              <w:rPr>
                <w:rFonts w:eastAsia="Times New Roman"/>
                <w:bCs/>
                <w:i/>
                <w:kern w:val="0"/>
                <w:szCs w:val="20"/>
                <w:lang w:eastAsia="en-US" w:bidi="ar-SA"/>
              </w:rPr>
              <w:t>. Keskkonnaamet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17FA3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9B3FE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6EE1D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F8AB4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</w:tr>
      <w:tr w:rsidR="00035E8B" w:rsidRPr="002C5449" w14:paraId="0A5785A9" w14:textId="5358D9BB" w:rsidTr="0020736D">
        <w:trPr>
          <w:cantSplit/>
        </w:trPr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C1829" w14:textId="5C202542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kern w:val="0"/>
                <w:szCs w:val="20"/>
                <w:lang w:eastAsia="en-US" w:bidi="ar-SA"/>
              </w:rPr>
              <w:t xml:space="preserve">2. </w:t>
            </w:r>
            <w:r w:rsidRPr="00035E8B">
              <w:rPr>
                <w:rFonts w:eastAsia="Times New Roman"/>
                <w:i/>
                <w:kern w:val="0"/>
                <w:szCs w:val="20"/>
                <w:lang w:eastAsia="en-US" w:bidi="ar-SA"/>
              </w:rPr>
              <w:t>Põllumajandus- ja Toiduamet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F11AD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2F998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2D6EE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B992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</w:tr>
      <w:tr w:rsidR="00035E8B" w:rsidRPr="002C5449" w14:paraId="12B6E41A" w14:textId="7ACCD952" w:rsidTr="0020736D">
        <w:trPr>
          <w:cantSplit/>
        </w:trPr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F50AD" w14:textId="58423389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kern w:val="0"/>
                <w:szCs w:val="20"/>
                <w:lang w:eastAsia="en-US" w:bidi="ar-SA"/>
              </w:rPr>
              <w:t xml:space="preserve">3. </w:t>
            </w:r>
            <w:r w:rsidRPr="00035E8B">
              <w:rPr>
                <w:rFonts w:eastAsia="Times New Roman"/>
                <w:i/>
                <w:iCs/>
                <w:kern w:val="0"/>
                <w:szCs w:val="20"/>
                <w:lang w:eastAsia="en-US" w:bidi="ar-SA"/>
              </w:rPr>
              <w:t>Päästeamet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67258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D5799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89C1C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A2357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</w:tr>
      <w:tr w:rsidR="00035E8B" w:rsidRPr="002C5449" w14:paraId="464387C6" w14:textId="42EA8085" w:rsidTr="0020736D">
        <w:trPr>
          <w:cantSplit/>
        </w:trPr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62558" w14:textId="690DD592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kern w:val="0"/>
                <w:szCs w:val="20"/>
                <w:lang w:eastAsia="en-US" w:bidi="ar-SA"/>
              </w:rPr>
              <w:t>4. …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A25D7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526E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604F8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145D5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</w:p>
        </w:tc>
      </w:tr>
      <w:tr w:rsidR="00035E8B" w:rsidRPr="002C5449" w14:paraId="05A942A9" w14:textId="7DF0DC35" w:rsidTr="0020736D">
        <w:trPr>
          <w:cantSplit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C3CE9AC" w14:textId="1F0E3EE0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035E8B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Kehtivad keskkonnaload ja väljastaja</w:t>
            </w:r>
          </w:p>
        </w:tc>
      </w:tr>
      <w:tr w:rsidR="00035E8B" w:rsidRPr="002C5449" w14:paraId="2E0F2F53" w14:textId="67DD2E3E" w:rsidTr="0020736D">
        <w:trPr>
          <w:cantSplit/>
        </w:trPr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64418" w14:textId="307BE7A5" w:rsid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b/>
                <w:kern w:val="0"/>
                <w:szCs w:val="20"/>
                <w:lang w:eastAsia="en-US" w:bidi="ar-SA"/>
              </w:rPr>
              <w:t>Loa nimetus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5362F" w14:textId="10C12D6F" w:rsid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b/>
                <w:kern w:val="0"/>
                <w:szCs w:val="20"/>
                <w:lang w:eastAsia="en-US" w:bidi="ar-SA"/>
              </w:rPr>
              <w:t>Väljastaja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F10A6" w14:textId="535DD3FE" w:rsid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b/>
                <w:kern w:val="0"/>
                <w:szCs w:val="20"/>
                <w:lang w:eastAsia="en-US" w:bidi="ar-SA"/>
              </w:rPr>
              <w:t>Kontaktisik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79A92" w14:textId="46585AF6" w:rsid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b/>
                <w:kern w:val="0"/>
                <w:szCs w:val="20"/>
                <w:lang w:eastAsia="en-US" w:bidi="ar-SA"/>
              </w:rPr>
              <w:t>Telefon</w:t>
            </w: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3FAA8" w14:textId="0B497A31" w:rsid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b/>
                <w:kern w:val="0"/>
                <w:szCs w:val="20"/>
                <w:lang w:eastAsia="en-US" w:bidi="ar-SA"/>
              </w:rPr>
              <w:t>E-post</w:t>
            </w:r>
          </w:p>
        </w:tc>
      </w:tr>
      <w:tr w:rsidR="00035E8B" w:rsidRPr="002C5449" w14:paraId="41228C76" w14:textId="69F3DBB7" w:rsidTr="0020736D">
        <w:trPr>
          <w:cantSplit/>
        </w:trPr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EF7BB" w14:textId="71E1D458" w:rsidR="00035E8B" w:rsidRPr="0020736D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  <w:r w:rsidRPr="0020736D">
              <w:rPr>
                <w:rFonts w:eastAsia="Times New Roman"/>
                <w:bCs/>
                <w:kern w:val="0"/>
                <w:szCs w:val="20"/>
                <w:lang w:eastAsia="en-US" w:bidi="ar-SA"/>
              </w:rPr>
              <w:t>1.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88D90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BB4A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F3C3F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0EFC5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</w:tr>
      <w:tr w:rsidR="00035E8B" w:rsidRPr="002C5449" w14:paraId="17753F39" w14:textId="153B2ED0" w:rsidTr="0020736D">
        <w:trPr>
          <w:cantSplit/>
        </w:trPr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684D" w14:textId="4ABC9AB3" w:rsidR="00035E8B" w:rsidRPr="0020736D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  <w:r w:rsidRPr="0020736D">
              <w:rPr>
                <w:rFonts w:eastAsia="Times New Roman"/>
                <w:bCs/>
                <w:kern w:val="0"/>
                <w:szCs w:val="20"/>
                <w:lang w:eastAsia="en-US" w:bidi="ar-SA"/>
              </w:rPr>
              <w:t>2.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22D87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49E7D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38E05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F97AA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</w:tr>
      <w:tr w:rsidR="00035E8B" w:rsidRPr="002C5449" w14:paraId="1399A4DF" w14:textId="2BEA0DC8" w:rsidTr="0020736D">
        <w:trPr>
          <w:cantSplit/>
        </w:trPr>
        <w:tc>
          <w:tcPr>
            <w:tcW w:w="1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1ABE" w14:textId="7DF6C6F2" w:rsidR="00035E8B" w:rsidRPr="0020736D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  <w:r w:rsidRPr="0020736D">
              <w:rPr>
                <w:rFonts w:eastAsia="Times New Roman"/>
                <w:bCs/>
                <w:kern w:val="0"/>
                <w:szCs w:val="20"/>
                <w:lang w:eastAsia="en-US" w:bidi="ar-SA"/>
              </w:rPr>
              <w:t>3. …</w:t>
            </w:r>
          </w:p>
        </w:tc>
        <w:tc>
          <w:tcPr>
            <w:tcW w:w="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3500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16A57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D6CFA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6DE6" w14:textId="7777777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</w:tr>
      <w:tr w:rsidR="00035E8B" w:rsidRPr="002C5449" w14:paraId="685968B5" w14:textId="77777777" w:rsidTr="0020736D">
        <w:trPr>
          <w:cantSplit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46C0AA7D" w14:textId="53C51047" w:rsidR="00035E8B" w:rsidRPr="00035E8B" w:rsidRDefault="00035E8B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b/>
                <w:kern w:val="0"/>
                <w:szCs w:val="20"/>
                <w:lang w:eastAsia="en-US" w:bidi="ar-SA"/>
              </w:rPr>
              <w:t xml:space="preserve">5. </w:t>
            </w:r>
            <w:r w:rsidRPr="002C5449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HUVITATUD ISIKUD</w:t>
            </w:r>
            <w:r>
              <w:rPr>
                <w:rStyle w:val="Allmrkuseviide"/>
                <w:rFonts w:eastAsia="Times New Roman"/>
                <w:b/>
                <w:kern w:val="0"/>
                <w:szCs w:val="20"/>
                <w:lang w:eastAsia="en-US" w:bidi="ar-SA"/>
              </w:rPr>
              <w:footnoteReference w:id="4"/>
            </w:r>
          </w:p>
        </w:tc>
      </w:tr>
      <w:tr w:rsidR="0020736D" w:rsidRPr="002C5449" w14:paraId="3BD9DB60" w14:textId="77777777" w:rsidTr="0020736D">
        <w:trPr>
          <w:cantSplit/>
        </w:trPr>
        <w:tc>
          <w:tcPr>
            <w:tcW w:w="20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AAEA5" w14:textId="1643B8D0" w:rsidR="0020736D" w:rsidRPr="0020736D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20736D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Asutus/organisatsioon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EF19" w14:textId="0E5D0E6F" w:rsidR="0020736D" w:rsidRPr="0020736D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20736D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Kontaktisik</w:t>
            </w: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34EFF" w14:textId="49AE363B" w:rsidR="0020736D" w:rsidRPr="0020736D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20736D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Telefon</w:t>
            </w: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A8054" w14:textId="05DB3576" w:rsidR="0020736D" w:rsidRPr="0020736D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/>
                <w:kern w:val="0"/>
                <w:szCs w:val="20"/>
                <w:lang w:eastAsia="en-US" w:bidi="ar-SA"/>
              </w:rPr>
            </w:pPr>
            <w:r w:rsidRPr="0020736D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E-post</w:t>
            </w:r>
          </w:p>
        </w:tc>
      </w:tr>
      <w:tr w:rsidR="0020736D" w:rsidRPr="002C5449" w14:paraId="5BFA45E2" w14:textId="77777777" w:rsidTr="0020736D">
        <w:trPr>
          <w:cantSplit/>
        </w:trPr>
        <w:tc>
          <w:tcPr>
            <w:tcW w:w="20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A1F0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F4C9B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A96AC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31F73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</w:tr>
      <w:tr w:rsidR="0020736D" w:rsidRPr="002C5449" w14:paraId="4F1B48EE" w14:textId="77777777" w:rsidTr="0020736D">
        <w:trPr>
          <w:cantSplit/>
        </w:trPr>
        <w:tc>
          <w:tcPr>
            <w:tcW w:w="20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F5E43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013FE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E771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AB0BF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</w:tr>
      <w:tr w:rsidR="0020736D" w:rsidRPr="002C5449" w14:paraId="4914329F" w14:textId="77777777" w:rsidTr="0020736D">
        <w:trPr>
          <w:cantSplit/>
        </w:trPr>
        <w:tc>
          <w:tcPr>
            <w:tcW w:w="20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3CD8B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10AA3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F173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88147" w14:textId="77777777" w:rsidR="0020736D" w:rsidRPr="00035E8B" w:rsidRDefault="0020736D" w:rsidP="00035E8B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bCs/>
                <w:kern w:val="0"/>
                <w:szCs w:val="20"/>
                <w:lang w:eastAsia="en-US" w:bidi="ar-SA"/>
              </w:rPr>
            </w:pPr>
          </w:p>
        </w:tc>
      </w:tr>
    </w:tbl>
    <w:tbl>
      <w:tblPr>
        <w:tblpPr w:leftFromText="141" w:rightFromText="141" w:vertAnchor="text" w:horzAnchor="margin" w:tblpY="-774"/>
        <w:tblW w:w="4984" w:type="pct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890"/>
        <w:gridCol w:w="3445"/>
        <w:gridCol w:w="4116"/>
      </w:tblGrid>
      <w:tr w:rsidR="0020736D" w:rsidRPr="002C5449" w14:paraId="1E5A687B" w14:textId="77777777" w:rsidTr="0020736D">
        <w:trPr>
          <w:cantSplit/>
          <w:trHeight w:val="33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9C464C4" w14:textId="2A59487B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b/>
                <w:kern w:val="0"/>
                <w:szCs w:val="20"/>
                <w:lang w:eastAsia="en-US" w:bidi="ar-SA"/>
              </w:rPr>
              <w:lastRenderedPageBreak/>
              <w:t>6.</w:t>
            </w:r>
            <w:r w:rsidRPr="002C5449">
              <w:rPr>
                <w:rFonts w:eastAsia="Times New Roman"/>
                <w:b/>
                <w:kern w:val="0"/>
                <w:szCs w:val="20"/>
                <w:lang w:eastAsia="en-US" w:bidi="ar-SA"/>
              </w:rPr>
              <w:t xml:space="preserve"> AKREDITEERITUD TÕENDAJA</w:t>
            </w:r>
          </w:p>
        </w:tc>
      </w:tr>
      <w:tr w:rsidR="0020736D" w:rsidRPr="002C5449" w14:paraId="26BAB1DE" w14:textId="77777777" w:rsidTr="0020736D">
        <w:trPr>
          <w:cantSplit/>
        </w:trPr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6EFC8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Nimi:</w:t>
            </w:r>
          </w:p>
        </w:tc>
        <w:tc>
          <w:tcPr>
            <w:tcW w:w="261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98EDE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Telefon:</w:t>
            </w:r>
          </w:p>
        </w:tc>
      </w:tr>
      <w:tr w:rsidR="0020736D" w:rsidRPr="002C5449" w14:paraId="206C72F2" w14:textId="77777777" w:rsidTr="0020736D">
        <w:trPr>
          <w:cantSplit/>
        </w:trPr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6559B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Aadress (asula, sihtnumber, riik):</w:t>
            </w:r>
          </w:p>
        </w:tc>
        <w:tc>
          <w:tcPr>
            <w:tcW w:w="261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F11D9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E-post:</w:t>
            </w:r>
          </w:p>
        </w:tc>
      </w:tr>
      <w:tr w:rsidR="0020736D" w:rsidRPr="002C5449" w14:paraId="58BBB300" w14:textId="77777777" w:rsidTr="0020736D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81D5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Akrediteeringu või litsentsi registreerimisnumber :</w:t>
            </w:r>
          </w:p>
        </w:tc>
      </w:tr>
      <w:tr w:rsidR="0020736D" w:rsidRPr="002C5449" w14:paraId="2551CA39" w14:textId="77777777" w:rsidTr="0020736D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EF31F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Akrediteeringu või litsentsi ulatus (NACE koodid):</w:t>
            </w:r>
          </w:p>
        </w:tc>
      </w:tr>
      <w:tr w:rsidR="0020736D" w:rsidRPr="002C5449" w14:paraId="02D10947" w14:textId="77777777" w:rsidTr="0020736D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7BE01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Akrediteerimis- või litsentsimisasutus:</w:t>
            </w:r>
          </w:p>
        </w:tc>
      </w:tr>
      <w:tr w:rsidR="0020736D" w:rsidRPr="002C5449" w14:paraId="5A2E4193" w14:textId="77777777" w:rsidTr="0020736D">
        <w:trPr>
          <w:cantSplit/>
        </w:trPr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DA543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Tõendaja deklaratsioon (EMAS määruse lisa VII)</w:t>
            </w:r>
          </w:p>
        </w:tc>
        <w:tc>
          <w:tcPr>
            <w:tcW w:w="1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9C539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Kuupäev:</w:t>
            </w:r>
          </w:p>
        </w:tc>
        <w:tc>
          <w:tcPr>
            <w:tcW w:w="1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FE9EF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Esitada taotluse lisana</w:t>
            </w:r>
          </w:p>
        </w:tc>
      </w:tr>
      <w:tr w:rsidR="0020736D" w:rsidRPr="002C5449" w14:paraId="3E52951E" w14:textId="77777777" w:rsidTr="0020736D">
        <w:trPr>
          <w:cantSplit/>
        </w:trPr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96BE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Tõendaja akrediteerimistunnistuse koopia</w:t>
            </w:r>
          </w:p>
        </w:tc>
        <w:tc>
          <w:tcPr>
            <w:tcW w:w="1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D7E9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Kuupäev:</w:t>
            </w:r>
          </w:p>
        </w:tc>
        <w:tc>
          <w:tcPr>
            <w:tcW w:w="1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4B3CC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Esitada taotluse lisana</w:t>
            </w:r>
          </w:p>
        </w:tc>
      </w:tr>
      <w:tr w:rsidR="0020736D" w:rsidRPr="002C5449" w14:paraId="1F8FE80E" w14:textId="77777777" w:rsidTr="0020736D">
        <w:trPr>
          <w:cantSplit/>
        </w:trPr>
        <w:tc>
          <w:tcPr>
            <w:tcW w:w="2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6B0E" w14:textId="77777777" w:rsidR="0020736D" w:rsidRPr="002C5449" w:rsidRDefault="0020736D" w:rsidP="0020736D">
            <w:pPr>
              <w:widowControl/>
              <w:suppressAutoHyphens w:val="0"/>
              <w:spacing w:before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Tõendaja järgmise kolme aasta tõendamiskava</w:t>
            </w:r>
          </w:p>
        </w:tc>
        <w:tc>
          <w:tcPr>
            <w:tcW w:w="1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AB2AF" w14:textId="77777777" w:rsidR="0020736D" w:rsidRPr="002C5449" w:rsidRDefault="0020736D" w:rsidP="0020736D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Kuupäev:</w:t>
            </w:r>
          </w:p>
        </w:tc>
        <w:tc>
          <w:tcPr>
            <w:tcW w:w="1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598B3" w14:textId="77777777" w:rsidR="0020736D" w:rsidRPr="002C5449" w:rsidRDefault="0020736D" w:rsidP="0020736D">
            <w:pPr>
              <w:widowControl/>
              <w:suppressAutoHyphens w:val="0"/>
              <w:spacing w:before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Esitada taotluse lisana</w:t>
            </w:r>
          </w:p>
        </w:tc>
      </w:tr>
    </w:tbl>
    <w:p w14:paraId="75D91CAE" w14:textId="77777777" w:rsidR="00260326" w:rsidRPr="0020736D" w:rsidRDefault="00260326" w:rsidP="0020736D">
      <w:pPr>
        <w:widowControl/>
        <w:suppressAutoHyphens w:val="0"/>
        <w:spacing w:line="240" w:lineRule="auto"/>
        <w:jc w:val="left"/>
        <w:rPr>
          <w:rFonts w:eastAsia="Times New Roman"/>
          <w:bCs/>
          <w:kern w:val="0"/>
          <w:szCs w:val="20"/>
          <w:lang w:eastAsia="en-US" w:bidi="ar-SA"/>
        </w:rPr>
      </w:pPr>
    </w:p>
    <w:tbl>
      <w:tblPr>
        <w:tblpPr w:leftFromText="141" w:rightFromText="141" w:vertAnchor="text" w:horzAnchor="margin" w:tblpY="84"/>
        <w:tblW w:w="14451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14451"/>
      </w:tblGrid>
      <w:tr w:rsidR="0064027A" w:rsidRPr="002C5449" w14:paraId="7933A34E" w14:textId="77777777" w:rsidTr="0020736D">
        <w:trPr>
          <w:cantSplit/>
        </w:trPr>
        <w:tc>
          <w:tcPr>
            <w:tcW w:w="14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805950C" w14:textId="3EA6E025" w:rsidR="0064027A" w:rsidRPr="002C5449" w:rsidRDefault="00422760" w:rsidP="009D665A">
            <w:pPr>
              <w:widowControl/>
              <w:suppressAutoHyphens w:val="0"/>
              <w:spacing w:before="24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b/>
                <w:kern w:val="0"/>
                <w:szCs w:val="20"/>
                <w:lang w:eastAsia="en-US" w:bidi="ar-SA"/>
              </w:rPr>
              <w:t>7</w:t>
            </w:r>
            <w:r w:rsidR="0064027A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.</w:t>
            </w:r>
            <w:r w:rsidR="0064027A" w:rsidRPr="002C5449">
              <w:rPr>
                <w:rFonts w:eastAsia="Times New Roman"/>
                <w:b/>
                <w:kern w:val="0"/>
                <w:szCs w:val="20"/>
                <w:lang w:eastAsia="en-US" w:bidi="ar-SA"/>
              </w:rPr>
              <w:t xml:space="preserve"> ALLKIRI</w:t>
            </w:r>
            <w:r w:rsidR="00CD45F6">
              <w:rPr>
                <w:rFonts w:eastAsia="Times New Roman"/>
                <w:b/>
                <w:kern w:val="0"/>
                <w:szCs w:val="20"/>
                <w:lang w:eastAsia="en-US" w:bidi="ar-SA"/>
              </w:rPr>
              <w:t xml:space="preserve"> </w:t>
            </w:r>
          </w:p>
        </w:tc>
      </w:tr>
      <w:tr w:rsidR="0064027A" w:rsidRPr="002C5449" w14:paraId="01D9795E" w14:textId="77777777" w:rsidTr="0020736D">
        <w:trPr>
          <w:cantSplit/>
        </w:trPr>
        <w:tc>
          <w:tcPr>
            <w:tcW w:w="14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CDF25" w14:textId="77777777" w:rsidR="0064027A" w:rsidRPr="002C5449" w:rsidRDefault="0064027A" w:rsidP="0064027A">
            <w:pPr>
              <w:widowControl/>
              <w:suppressAutoHyphens w:val="0"/>
              <w:spacing w:before="100" w:after="100" w:line="240" w:lineRule="auto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 xml:space="preserve">Kinnitame, et taotluses </w:t>
            </w:r>
            <w:r>
              <w:rPr>
                <w:rFonts w:eastAsia="Times New Roman"/>
                <w:kern w:val="0"/>
                <w:szCs w:val="20"/>
                <w:lang w:eastAsia="en-US" w:bidi="ar-SA"/>
              </w:rPr>
              <w:t>sisalduv</w:t>
            </w: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 xml:space="preserve"> informatsioon on tõene ning et taotluse rahuldamisel järgime EMAS</w:t>
            </w:r>
            <w:r>
              <w:rPr>
                <w:rFonts w:eastAsia="Times New Roman"/>
                <w:kern w:val="0"/>
                <w:szCs w:val="20"/>
                <w:lang w:eastAsia="en-US" w:bidi="ar-SA"/>
              </w:rPr>
              <w:t xml:space="preserve"> </w:t>
            </w: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määrust ja kasutame EMAS-logo ettenähtud korras. Oleme teadlikud EMAS registreerimistingimustest, s.h. toimetame keskkonnaaruanded Keskkonnaagentuurile ja teatame meie keskkonnajuhtimissüsteemis toimuvatest muudatustest.</w:t>
            </w:r>
          </w:p>
        </w:tc>
      </w:tr>
      <w:tr w:rsidR="0064027A" w:rsidRPr="002C5449" w14:paraId="37F2E47B" w14:textId="77777777" w:rsidTr="0020736D">
        <w:trPr>
          <w:cantSplit/>
        </w:trPr>
        <w:tc>
          <w:tcPr>
            <w:tcW w:w="14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1C658" w14:textId="77777777" w:rsidR="0064027A" w:rsidRPr="002C5449" w:rsidRDefault="0064027A" w:rsidP="0064027A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Kuupäev:</w:t>
            </w:r>
          </w:p>
        </w:tc>
      </w:tr>
      <w:tr w:rsidR="0064027A" w:rsidRPr="002C5449" w14:paraId="7379B1E7" w14:textId="77777777" w:rsidTr="0020736D">
        <w:trPr>
          <w:cantSplit/>
        </w:trPr>
        <w:tc>
          <w:tcPr>
            <w:tcW w:w="14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40A3D" w14:textId="2A46C391" w:rsidR="0064027A" w:rsidRPr="002C5449" w:rsidRDefault="0064027A" w:rsidP="0064027A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>
              <w:rPr>
                <w:rFonts w:eastAsia="Times New Roman"/>
                <w:kern w:val="0"/>
                <w:szCs w:val="20"/>
                <w:lang w:eastAsia="en-US" w:bidi="ar-SA"/>
              </w:rPr>
              <w:t>N</w:t>
            </w: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imi ja allkiri</w:t>
            </w:r>
            <w:r w:rsidRPr="002C5449">
              <w:rPr>
                <w:rFonts w:eastAsia="Times New Roman"/>
                <w:kern w:val="0"/>
                <w:szCs w:val="20"/>
                <w:vertAlign w:val="superscript"/>
                <w:lang w:eastAsia="en-US" w:bidi="ar-SA"/>
              </w:rPr>
              <w:t xml:space="preserve"> </w:t>
            </w:r>
            <w:r w:rsidRPr="002C5449">
              <w:rPr>
                <w:rFonts w:eastAsia="Times New Roman"/>
                <w:kern w:val="0"/>
                <w:szCs w:val="20"/>
                <w:vertAlign w:val="superscript"/>
                <w:lang w:eastAsia="en-US" w:bidi="ar-SA"/>
              </w:rPr>
              <w:footnoteReference w:id="5"/>
            </w:r>
            <w:r w:rsidRPr="002C5449">
              <w:rPr>
                <w:rFonts w:eastAsia="Times New Roman"/>
                <w:kern w:val="0"/>
                <w:szCs w:val="20"/>
                <w:lang w:eastAsia="en-US" w:bidi="ar-SA"/>
              </w:rPr>
              <w:t>:</w:t>
            </w:r>
            <w:r w:rsidR="009D665A">
              <w:rPr>
                <w:rFonts w:eastAsia="Times New Roman"/>
                <w:kern w:val="0"/>
                <w:szCs w:val="20"/>
                <w:lang w:eastAsia="en-US" w:bidi="ar-SA"/>
              </w:rPr>
              <w:t xml:space="preserve"> </w:t>
            </w:r>
            <w:r w:rsidR="009D665A" w:rsidRPr="009D665A">
              <w:rPr>
                <w:rFonts w:eastAsia="Times New Roman"/>
                <w:i/>
                <w:iCs/>
                <w:kern w:val="0"/>
                <w:szCs w:val="20"/>
                <w:lang w:eastAsia="en-US" w:bidi="ar-SA"/>
              </w:rPr>
              <w:t>(digiallkirjastatud)</w:t>
            </w:r>
          </w:p>
        </w:tc>
      </w:tr>
      <w:tr w:rsidR="0020736D" w:rsidRPr="002C5449" w14:paraId="2D896DD1" w14:textId="77777777" w:rsidTr="009D665A">
        <w:trPr>
          <w:cantSplit/>
        </w:trPr>
        <w:tc>
          <w:tcPr>
            <w:tcW w:w="14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731952C6" w14:textId="2DD28D87" w:rsidR="0020736D" w:rsidRDefault="0020736D" w:rsidP="0064027A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2C5449">
              <w:rPr>
                <w:rFonts w:eastAsia="Times New Roman"/>
                <w:b/>
                <w:kern w:val="0"/>
                <w:szCs w:val="20"/>
                <w:lang w:eastAsia="en-US" w:bidi="ar-SA"/>
              </w:rPr>
              <w:t>KONTAKT KESKKONNAGENTUURIS</w:t>
            </w:r>
          </w:p>
        </w:tc>
      </w:tr>
      <w:tr w:rsidR="0020736D" w:rsidRPr="002C5449" w14:paraId="71EFFE03" w14:textId="77777777" w:rsidTr="00866A63">
        <w:trPr>
          <w:cantSplit/>
        </w:trPr>
        <w:tc>
          <w:tcPr>
            <w:tcW w:w="14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4D298" w14:textId="78FE7A0B" w:rsidR="0020736D" w:rsidRDefault="0020736D" w:rsidP="0064027A">
            <w:pPr>
              <w:widowControl/>
              <w:suppressAutoHyphens w:val="0"/>
              <w:spacing w:before="100" w:after="100" w:line="240" w:lineRule="auto"/>
              <w:jc w:val="left"/>
              <w:rPr>
                <w:rFonts w:eastAsia="Times New Roman"/>
                <w:kern w:val="0"/>
                <w:szCs w:val="20"/>
                <w:lang w:eastAsia="en-US" w:bidi="ar-SA"/>
              </w:rPr>
            </w:pPr>
            <w:r w:rsidRPr="00DD3E1C">
              <w:rPr>
                <w:rFonts w:eastAsia="Times New Roman"/>
                <w:kern w:val="0"/>
                <w:szCs w:val="20"/>
                <w:lang w:eastAsia="en-US" w:bidi="ar-SA"/>
              </w:rPr>
              <w:t xml:space="preserve">E-post: </w:t>
            </w:r>
            <w:hyperlink r:id="rId11" w:history="1">
              <w:r w:rsidRPr="0085667C">
                <w:rPr>
                  <w:rStyle w:val="Hperlink"/>
                  <w:rFonts w:eastAsia="Times New Roman"/>
                  <w:kern w:val="0"/>
                  <w:szCs w:val="20"/>
                  <w:lang w:eastAsia="en-US" w:bidi="ar-SA"/>
                </w:rPr>
                <w:t>kaur@envir.ee</w:t>
              </w:r>
            </w:hyperlink>
          </w:p>
        </w:tc>
      </w:tr>
    </w:tbl>
    <w:p w14:paraId="0198191B" w14:textId="77777777" w:rsidR="00A333E8" w:rsidRPr="00A333E8" w:rsidRDefault="00A333E8" w:rsidP="00A333E8">
      <w:pPr>
        <w:widowControl/>
        <w:suppressAutoHyphens w:val="0"/>
        <w:spacing w:before="100" w:after="100" w:line="240" w:lineRule="auto"/>
        <w:jc w:val="left"/>
        <w:rPr>
          <w:rFonts w:eastAsia="Times New Roman"/>
          <w:kern w:val="0"/>
          <w:sz w:val="2"/>
          <w:szCs w:val="2"/>
          <w:lang w:eastAsia="en-US" w:bidi="ar-SA"/>
        </w:rPr>
      </w:pPr>
    </w:p>
    <w:sectPr w:rsidR="00A333E8" w:rsidRPr="00A333E8" w:rsidSect="002C5449">
      <w:footerReference w:type="default" r:id="rId12"/>
      <w:pgSz w:w="16838" w:h="11906" w:orient="landscape" w:code="9"/>
      <w:pgMar w:top="1814" w:right="907" w:bottom="1021" w:left="1418" w:header="896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8EE48" w14:textId="77777777" w:rsidR="007B305E" w:rsidRDefault="007B305E" w:rsidP="00DF44DF">
      <w:r>
        <w:separator/>
      </w:r>
    </w:p>
  </w:endnote>
  <w:endnote w:type="continuationSeparator" w:id="0">
    <w:p w14:paraId="1C8A5B55" w14:textId="77777777" w:rsidR="007B305E" w:rsidRDefault="007B305E" w:rsidP="00DF44DF">
      <w:r>
        <w:continuationSeparator/>
      </w:r>
    </w:p>
  </w:endnote>
  <w:endnote w:type="continuationNotice" w:id="1">
    <w:p w14:paraId="2D47120B" w14:textId="77777777" w:rsidR="007B305E" w:rsidRDefault="007B305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 Condensed">
    <w:panose1 w:val="02000000000000000000"/>
    <w:charset w:val="BA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B69" w14:textId="77777777" w:rsidR="006B43E3" w:rsidRPr="00400ABA" w:rsidRDefault="006B43E3" w:rsidP="00400ABA">
    <w:pPr>
      <w:pStyle w:val="Jalus1"/>
    </w:pPr>
    <w:r w:rsidRPr="00400ABA">
      <w:fldChar w:fldCharType="begin"/>
    </w:r>
    <w:r w:rsidRPr="00400ABA">
      <w:instrText xml:space="preserve"> PAGE </w:instrText>
    </w:r>
    <w:r w:rsidRPr="00400ABA">
      <w:fldChar w:fldCharType="separate"/>
    </w:r>
    <w:r w:rsidR="001C13BC">
      <w:t>5</w:t>
    </w:r>
    <w:r w:rsidRPr="00400ABA">
      <w:fldChar w:fldCharType="end"/>
    </w:r>
    <w:r w:rsidRPr="00400ABA">
      <w:t xml:space="preserve"> (</w:t>
    </w:r>
    <w:r w:rsidRPr="00400ABA">
      <w:fldChar w:fldCharType="begin"/>
    </w:r>
    <w:r w:rsidRPr="00400ABA">
      <w:instrText xml:space="preserve"> NUMPAGES </w:instrText>
    </w:r>
    <w:r w:rsidRPr="00400ABA">
      <w:fldChar w:fldCharType="separate"/>
    </w:r>
    <w:r w:rsidR="001C13BC">
      <w:t>6</w:t>
    </w:r>
    <w:r w:rsidRPr="00400ABA">
      <w:fldChar w:fldCharType="end"/>
    </w:r>
    <w:r w:rsidRPr="00400ABA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9EFDC" w14:textId="77777777" w:rsidR="007B305E" w:rsidRDefault="007B305E" w:rsidP="00DF44DF">
      <w:r>
        <w:separator/>
      </w:r>
    </w:p>
  </w:footnote>
  <w:footnote w:type="continuationSeparator" w:id="0">
    <w:p w14:paraId="0ABD2D93" w14:textId="77777777" w:rsidR="007B305E" w:rsidRDefault="007B305E" w:rsidP="00DF44DF">
      <w:r>
        <w:continuationSeparator/>
      </w:r>
    </w:p>
  </w:footnote>
  <w:footnote w:type="continuationNotice" w:id="1">
    <w:p w14:paraId="49ADD5F9" w14:textId="77777777" w:rsidR="007B305E" w:rsidRDefault="007B305E">
      <w:pPr>
        <w:spacing w:line="240" w:lineRule="auto"/>
      </w:pPr>
    </w:p>
  </w:footnote>
  <w:footnote w:id="2">
    <w:p w14:paraId="319CC87B" w14:textId="6146475F" w:rsidR="006B43E3" w:rsidRPr="00EB790A" w:rsidRDefault="006B43E3" w:rsidP="002C5449">
      <w:pPr>
        <w:pStyle w:val="Allmrkusetekst"/>
        <w:rPr>
          <w:lang w:val="et-EE"/>
        </w:rPr>
      </w:pPr>
      <w:r w:rsidRPr="002C5449">
        <w:rPr>
          <w:rStyle w:val="Allmrkuseviide"/>
        </w:rPr>
        <w:footnoteRef/>
      </w:r>
      <w:r>
        <w:t xml:space="preserve"> </w:t>
      </w:r>
      <w:r>
        <w:rPr>
          <w:lang w:val="et-EE"/>
        </w:rPr>
        <w:t>Kui organisatsiooni juriidiline aadress erineb tegevuskoha aadressist, siis lisada mõlemad</w:t>
      </w:r>
    </w:p>
  </w:footnote>
  <w:footnote w:id="3">
    <w:p w14:paraId="1A5B18CC" w14:textId="57DC5621" w:rsidR="0064027A" w:rsidRPr="0020736D" w:rsidRDefault="0064027A">
      <w:pPr>
        <w:pStyle w:val="Allmrkusetekst"/>
        <w:rPr>
          <w:lang w:val="et-EE"/>
        </w:rPr>
      </w:pPr>
      <w:r>
        <w:rPr>
          <w:rStyle w:val="Allmrkuseviide"/>
        </w:rPr>
        <w:footnoteRef/>
      </w:r>
      <w:r>
        <w:t xml:space="preserve"> </w:t>
      </w:r>
      <w:proofErr w:type="spellStart"/>
      <w:r w:rsidRPr="0064027A">
        <w:t>Lisada</w:t>
      </w:r>
      <w:proofErr w:type="spellEnd"/>
      <w:r w:rsidRPr="0064027A">
        <w:t xml:space="preserve"> </w:t>
      </w:r>
      <w:proofErr w:type="spellStart"/>
      <w:r w:rsidRPr="0064027A">
        <w:t>täispikad</w:t>
      </w:r>
      <w:proofErr w:type="spellEnd"/>
      <w:r w:rsidRPr="0064027A">
        <w:t xml:space="preserve"> NACE </w:t>
      </w:r>
      <w:proofErr w:type="spellStart"/>
      <w:r w:rsidRPr="0064027A">
        <w:t>klassi</w:t>
      </w:r>
      <w:proofErr w:type="spellEnd"/>
      <w:r w:rsidRPr="0064027A">
        <w:t xml:space="preserve"> </w:t>
      </w:r>
      <w:proofErr w:type="spellStart"/>
      <w:r w:rsidRPr="0064027A">
        <w:t>koodid</w:t>
      </w:r>
      <w:proofErr w:type="spellEnd"/>
      <w:r w:rsidRPr="0064027A">
        <w:t xml:space="preserve">. </w:t>
      </w:r>
      <w:proofErr w:type="spellStart"/>
      <w:r w:rsidRPr="0064027A">
        <w:t>Viimane</w:t>
      </w:r>
      <w:proofErr w:type="spellEnd"/>
      <w:r w:rsidRPr="0064027A">
        <w:t xml:space="preserve"> </w:t>
      </w:r>
      <w:proofErr w:type="spellStart"/>
      <w:r w:rsidRPr="0064027A">
        <w:t>versioon</w:t>
      </w:r>
      <w:proofErr w:type="spellEnd"/>
      <w:r w:rsidRPr="0064027A">
        <w:t xml:space="preserve"> </w:t>
      </w:r>
      <w:hyperlink r:id="rId1" w:history="1">
        <w:r w:rsidRPr="0064027A">
          <w:rPr>
            <w:rStyle w:val="Hperlink"/>
          </w:rPr>
          <w:t>NACE Revision 2.1</w:t>
        </w:r>
      </w:hyperlink>
    </w:p>
  </w:footnote>
  <w:footnote w:id="4">
    <w:p w14:paraId="5EC3F052" w14:textId="77777777" w:rsidR="00035E8B" w:rsidRPr="00D53796" w:rsidRDefault="00035E8B" w:rsidP="00035E8B">
      <w:pPr>
        <w:pStyle w:val="Allmrkusetekst"/>
        <w:rPr>
          <w:lang w:val="et-EE"/>
        </w:rPr>
      </w:pPr>
      <w:r>
        <w:rPr>
          <w:rStyle w:val="Allmrkuseviide"/>
        </w:rPr>
        <w:footnoteRef/>
      </w:r>
      <w:r>
        <w:t xml:space="preserve"> </w:t>
      </w:r>
      <w:proofErr w:type="spellStart"/>
      <w:r w:rsidRPr="00D53796">
        <w:t>keskkonnajuhtimissüsteemi</w:t>
      </w:r>
      <w:proofErr w:type="spellEnd"/>
      <w:r w:rsidRPr="00D53796">
        <w:t xml:space="preserve"> </w:t>
      </w:r>
      <w:proofErr w:type="spellStart"/>
      <w:r w:rsidRPr="00D53796">
        <w:t>seisukohalt</w:t>
      </w:r>
      <w:proofErr w:type="spellEnd"/>
      <w:r w:rsidRPr="00D53796">
        <w:t xml:space="preserve"> </w:t>
      </w:r>
      <w:proofErr w:type="spellStart"/>
      <w:r w:rsidRPr="00D53796">
        <w:t>asjakohased</w:t>
      </w:r>
      <w:proofErr w:type="spellEnd"/>
      <w:r w:rsidRPr="00D53796">
        <w:t xml:space="preserve">, </w:t>
      </w:r>
      <w:proofErr w:type="spellStart"/>
      <w:r w:rsidRPr="00D53796">
        <w:t>määruse</w:t>
      </w:r>
      <w:proofErr w:type="spellEnd"/>
      <w:r w:rsidRPr="00D53796">
        <w:t xml:space="preserve"> </w:t>
      </w:r>
      <w:proofErr w:type="spellStart"/>
      <w:r w:rsidRPr="00D53796">
        <w:t>lisa</w:t>
      </w:r>
      <w:proofErr w:type="spellEnd"/>
      <w:r w:rsidRPr="00D53796">
        <w:t xml:space="preserve"> I </w:t>
      </w:r>
      <w:proofErr w:type="spellStart"/>
      <w:r w:rsidRPr="00D53796">
        <w:t>punkt</w:t>
      </w:r>
      <w:proofErr w:type="spellEnd"/>
      <w:r w:rsidRPr="00D53796">
        <w:t xml:space="preserve"> 2 </w:t>
      </w:r>
      <w:proofErr w:type="spellStart"/>
      <w:r w:rsidRPr="00D53796">
        <w:t>kohaselt</w:t>
      </w:r>
      <w:proofErr w:type="spellEnd"/>
      <w:r w:rsidRPr="00D53796">
        <w:t xml:space="preserve"> </w:t>
      </w:r>
      <w:proofErr w:type="spellStart"/>
      <w:r w:rsidRPr="00D53796">
        <w:t>vastavuskohustuse</w:t>
      </w:r>
      <w:proofErr w:type="spellEnd"/>
      <w:r w:rsidRPr="00D53796">
        <w:t xml:space="preserve"> </w:t>
      </w:r>
      <w:proofErr w:type="spellStart"/>
      <w:r w:rsidRPr="00D53796">
        <w:t>osaks</w:t>
      </w:r>
      <w:proofErr w:type="spellEnd"/>
      <w:r w:rsidRPr="00D53796">
        <w:t xml:space="preserve"> </w:t>
      </w:r>
      <w:proofErr w:type="spellStart"/>
      <w:r w:rsidRPr="00D53796">
        <w:t>määratud</w:t>
      </w:r>
      <w:proofErr w:type="spellEnd"/>
      <w:r w:rsidRPr="00D53796">
        <w:t xml:space="preserve"> </w:t>
      </w:r>
      <w:proofErr w:type="spellStart"/>
      <w:r w:rsidRPr="00D53796">
        <w:t>huvitatud</w:t>
      </w:r>
      <w:proofErr w:type="spellEnd"/>
      <w:r w:rsidRPr="00D53796">
        <w:t xml:space="preserve"> </w:t>
      </w:r>
      <w:proofErr w:type="spellStart"/>
      <w:r w:rsidRPr="00D53796">
        <w:t>isikud</w:t>
      </w:r>
      <w:proofErr w:type="spellEnd"/>
    </w:p>
  </w:footnote>
  <w:footnote w:id="5">
    <w:p w14:paraId="1EAAF2EA" w14:textId="77777777" w:rsidR="0064027A" w:rsidRPr="007D1635" w:rsidRDefault="0064027A" w:rsidP="0064027A">
      <w:pPr>
        <w:pStyle w:val="Allmrkusetekst"/>
        <w:rPr>
          <w:lang w:val="et-EE"/>
        </w:rPr>
      </w:pPr>
      <w:r w:rsidRPr="002C5449">
        <w:rPr>
          <w:rStyle w:val="Allmrkuseviide"/>
        </w:rPr>
        <w:footnoteRef/>
      </w:r>
      <w:r>
        <w:t xml:space="preserve"> </w:t>
      </w:r>
      <w:r>
        <w:rPr>
          <w:lang w:val="et-EE"/>
        </w:rPr>
        <w:t>Kui tegemist ei ole ettevõtte juhatuse liikme või organisatsiooni juhiga, siis lisada taotlusele volikiri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040E8"/>
    <w:multiLevelType w:val="hybridMultilevel"/>
    <w:tmpl w:val="67A6E3D6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90620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752"/>
    <w:rsid w:val="00035E8B"/>
    <w:rsid w:val="00054DBD"/>
    <w:rsid w:val="00060947"/>
    <w:rsid w:val="000913FC"/>
    <w:rsid w:val="00092037"/>
    <w:rsid w:val="00094990"/>
    <w:rsid w:val="000A17B5"/>
    <w:rsid w:val="000A2ED4"/>
    <w:rsid w:val="000A6BEB"/>
    <w:rsid w:val="000A77A3"/>
    <w:rsid w:val="000A7F80"/>
    <w:rsid w:val="000B7172"/>
    <w:rsid w:val="0011506D"/>
    <w:rsid w:val="00124999"/>
    <w:rsid w:val="001523BD"/>
    <w:rsid w:val="001764EC"/>
    <w:rsid w:val="001A7D04"/>
    <w:rsid w:val="001C13BC"/>
    <w:rsid w:val="001D4CFB"/>
    <w:rsid w:val="002008A2"/>
    <w:rsid w:val="0020736D"/>
    <w:rsid w:val="00225E14"/>
    <w:rsid w:val="00256C6B"/>
    <w:rsid w:val="00260326"/>
    <w:rsid w:val="002835BB"/>
    <w:rsid w:val="00285CB7"/>
    <w:rsid w:val="00293449"/>
    <w:rsid w:val="002B0612"/>
    <w:rsid w:val="002B0B94"/>
    <w:rsid w:val="002C5449"/>
    <w:rsid w:val="002F254F"/>
    <w:rsid w:val="0033719E"/>
    <w:rsid w:val="0034719C"/>
    <w:rsid w:val="00354059"/>
    <w:rsid w:val="0036243B"/>
    <w:rsid w:val="00383C96"/>
    <w:rsid w:val="00394DCB"/>
    <w:rsid w:val="003B2A9C"/>
    <w:rsid w:val="003E10D6"/>
    <w:rsid w:val="00400ABA"/>
    <w:rsid w:val="0041199C"/>
    <w:rsid w:val="00414871"/>
    <w:rsid w:val="00422760"/>
    <w:rsid w:val="00435A13"/>
    <w:rsid w:val="0044084D"/>
    <w:rsid w:val="00442C88"/>
    <w:rsid w:val="0044784D"/>
    <w:rsid w:val="00473B40"/>
    <w:rsid w:val="00493973"/>
    <w:rsid w:val="0049421B"/>
    <w:rsid w:val="004A1100"/>
    <w:rsid w:val="004B2A43"/>
    <w:rsid w:val="004C1391"/>
    <w:rsid w:val="004E5F32"/>
    <w:rsid w:val="004F1B9F"/>
    <w:rsid w:val="0050101E"/>
    <w:rsid w:val="00525C86"/>
    <w:rsid w:val="00545A7B"/>
    <w:rsid w:val="00546204"/>
    <w:rsid w:val="00551E24"/>
    <w:rsid w:val="00552C64"/>
    <w:rsid w:val="00557534"/>
    <w:rsid w:val="00560A92"/>
    <w:rsid w:val="005621C4"/>
    <w:rsid w:val="00564569"/>
    <w:rsid w:val="00595A26"/>
    <w:rsid w:val="005A691B"/>
    <w:rsid w:val="005B5CE1"/>
    <w:rsid w:val="005B6642"/>
    <w:rsid w:val="005E0158"/>
    <w:rsid w:val="005E3AED"/>
    <w:rsid w:val="005E45BB"/>
    <w:rsid w:val="00602834"/>
    <w:rsid w:val="00613933"/>
    <w:rsid w:val="0062326A"/>
    <w:rsid w:val="00632D9F"/>
    <w:rsid w:val="006348B3"/>
    <w:rsid w:val="0064027A"/>
    <w:rsid w:val="006475B1"/>
    <w:rsid w:val="00662BBE"/>
    <w:rsid w:val="00666191"/>
    <w:rsid w:val="00680609"/>
    <w:rsid w:val="006A01AC"/>
    <w:rsid w:val="006B118C"/>
    <w:rsid w:val="006B43E3"/>
    <w:rsid w:val="006E16BD"/>
    <w:rsid w:val="006F3BB9"/>
    <w:rsid w:val="006F72D7"/>
    <w:rsid w:val="00703C33"/>
    <w:rsid w:val="007056E1"/>
    <w:rsid w:val="00713327"/>
    <w:rsid w:val="00752210"/>
    <w:rsid w:val="0075695A"/>
    <w:rsid w:val="00791792"/>
    <w:rsid w:val="0079183A"/>
    <w:rsid w:val="007A1DE8"/>
    <w:rsid w:val="007B305E"/>
    <w:rsid w:val="007B3FB9"/>
    <w:rsid w:val="007C43EA"/>
    <w:rsid w:val="007D08CC"/>
    <w:rsid w:val="007D54FC"/>
    <w:rsid w:val="007F1375"/>
    <w:rsid w:val="00835858"/>
    <w:rsid w:val="00857DF5"/>
    <w:rsid w:val="008619CE"/>
    <w:rsid w:val="00866A63"/>
    <w:rsid w:val="008727AD"/>
    <w:rsid w:val="008919F2"/>
    <w:rsid w:val="00894E0F"/>
    <w:rsid w:val="008B041F"/>
    <w:rsid w:val="008C6373"/>
    <w:rsid w:val="008D4634"/>
    <w:rsid w:val="008F0B50"/>
    <w:rsid w:val="0091786B"/>
    <w:rsid w:val="009370A4"/>
    <w:rsid w:val="0095239A"/>
    <w:rsid w:val="009536B9"/>
    <w:rsid w:val="00971470"/>
    <w:rsid w:val="009746C0"/>
    <w:rsid w:val="009A03A2"/>
    <w:rsid w:val="009C27FC"/>
    <w:rsid w:val="009C5FF9"/>
    <w:rsid w:val="009D665A"/>
    <w:rsid w:val="009E434D"/>
    <w:rsid w:val="009E6D5A"/>
    <w:rsid w:val="009E7F4A"/>
    <w:rsid w:val="00A10E66"/>
    <w:rsid w:val="00A1244E"/>
    <w:rsid w:val="00A13FDE"/>
    <w:rsid w:val="00A2590B"/>
    <w:rsid w:val="00A31440"/>
    <w:rsid w:val="00A333E8"/>
    <w:rsid w:val="00A8220E"/>
    <w:rsid w:val="00AC42F3"/>
    <w:rsid w:val="00AC4752"/>
    <w:rsid w:val="00AD2EA7"/>
    <w:rsid w:val="00AD3B74"/>
    <w:rsid w:val="00AD5C17"/>
    <w:rsid w:val="00AE02A8"/>
    <w:rsid w:val="00B041A5"/>
    <w:rsid w:val="00B053A8"/>
    <w:rsid w:val="00B2405D"/>
    <w:rsid w:val="00B27CBF"/>
    <w:rsid w:val="00B35BA7"/>
    <w:rsid w:val="00B9418E"/>
    <w:rsid w:val="00BB007A"/>
    <w:rsid w:val="00BC1A62"/>
    <w:rsid w:val="00BC362B"/>
    <w:rsid w:val="00BC43AB"/>
    <w:rsid w:val="00BD078E"/>
    <w:rsid w:val="00BD3CCF"/>
    <w:rsid w:val="00BE0CC9"/>
    <w:rsid w:val="00BE17AA"/>
    <w:rsid w:val="00BF1A6E"/>
    <w:rsid w:val="00BF3507"/>
    <w:rsid w:val="00BF4D7C"/>
    <w:rsid w:val="00C01392"/>
    <w:rsid w:val="00C21B8B"/>
    <w:rsid w:val="00C24F66"/>
    <w:rsid w:val="00C27B07"/>
    <w:rsid w:val="00C30A98"/>
    <w:rsid w:val="00C41FC5"/>
    <w:rsid w:val="00C428F4"/>
    <w:rsid w:val="00C747AE"/>
    <w:rsid w:val="00C83346"/>
    <w:rsid w:val="00C8604F"/>
    <w:rsid w:val="00C95047"/>
    <w:rsid w:val="00CA3573"/>
    <w:rsid w:val="00CA583B"/>
    <w:rsid w:val="00CA5F0B"/>
    <w:rsid w:val="00CD45F6"/>
    <w:rsid w:val="00CF2B77"/>
    <w:rsid w:val="00CF4303"/>
    <w:rsid w:val="00D00685"/>
    <w:rsid w:val="00D33186"/>
    <w:rsid w:val="00D40650"/>
    <w:rsid w:val="00D53796"/>
    <w:rsid w:val="00DD3E1C"/>
    <w:rsid w:val="00DE3B29"/>
    <w:rsid w:val="00DF2C3D"/>
    <w:rsid w:val="00DF44DF"/>
    <w:rsid w:val="00E023F6"/>
    <w:rsid w:val="00E03DBB"/>
    <w:rsid w:val="00E10328"/>
    <w:rsid w:val="00E26DA9"/>
    <w:rsid w:val="00E5482E"/>
    <w:rsid w:val="00E9104A"/>
    <w:rsid w:val="00EC2B37"/>
    <w:rsid w:val="00F02EF8"/>
    <w:rsid w:val="00F2750C"/>
    <w:rsid w:val="00F32CFD"/>
    <w:rsid w:val="00F62CDB"/>
    <w:rsid w:val="00F959E7"/>
    <w:rsid w:val="00F9645B"/>
    <w:rsid w:val="00F9773D"/>
    <w:rsid w:val="00FA4195"/>
    <w:rsid w:val="00FB0890"/>
    <w:rsid w:val="00FD2F68"/>
    <w:rsid w:val="00FD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7C1B5C"/>
  <w14:defaultImageDpi w14:val="0"/>
  <w15:docId w15:val="{FEE10E0E-FCFE-421E-A7E8-5AB37FED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60326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C30A98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2C5449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2C5449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paragraph" w:styleId="Pealkiri4">
    <w:name w:val="heading 4"/>
    <w:basedOn w:val="Normaallaad"/>
    <w:next w:val="Normaallaad"/>
    <w:link w:val="Pealkiri4Mrk"/>
    <w:uiPriority w:val="9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Pealkiri5">
    <w:name w:val="heading 5"/>
    <w:basedOn w:val="Normaallaad"/>
    <w:next w:val="Normaallaad"/>
    <w:link w:val="Pealkiri5Mrk"/>
    <w:uiPriority w:val="9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Pealkiri6">
    <w:name w:val="heading 6"/>
    <w:basedOn w:val="Normaallaad"/>
    <w:next w:val="Normaallaad"/>
    <w:link w:val="Pealkiri6Mrk"/>
    <w:uiPriority w:val="9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Pealkiri7">
    <w:name w:val="heading 7"/>
    <w:basedOn w:val="Normaallaad"/>
    <w:next w:val="Normaallaad"/>
    <w:link w:val="Pealkiri7Mrk"/>
    <w:uiPriority w:val="9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Pealkiri8">
    <w:name w:val="heading 8"/>
    <w:basedOn w:val="Normaallaad"/>
    <w:next w:val="Normaallaad"/>
    <w:link w:val="Pealkiri8Mrk"/>
    <w:uiPriority w:val="9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Pealkiri9">
    <w:name w:val="heading 9"/>
    <w:basedOn w:val="Normaallaad"/>
    <w:next w:val="Normaallaad"/>
    <w:link w:val="Pealkiri9Mrk"/>
    <w:uiPriority w:val="9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4Mrk">
    <w:name w:val="Pealkiri 4 Märk"/>
    <w:link w:val="Pealkiri4"/>
    <w:uiPriority w:val="9"/>
    <w:locked/>
    <w:rsid w:val="00DF44DF"/>
    <w:rPr>
      <w:rFonts w:cs="Times New Roman"/>
      <w:b/>
      <w:bCs/>
      <w:color w:val="000000"/>
      <w:sz w:val="28"/>
      <w:szCs w:val="28"/>
      <w:u w:color="000000"/>
    </w:rPr>
  </w:style>
  <w:style w:type="character" w:customStyle="1" w:styleId="Pealkiri5Mrk">
    <w:name w:val="Pealkiri 5 Märk"/>
    <w:link w:val="Pealkiri5"/>
    <w:uiPriority w:val="9"/>
    <w:locked/>
    <w:rsid w:val="00DF44DF"/>
    <w:rPr>
      <w:rFonts w:cs="Times New Roman"/>
      <w:b/>
      <w:bCs/>
      <w:i/>
      <w:iCs/>
      <w:color w:val="000000"/>
      <w:sz w:val="26"/>
      <w:szCs w:val="26"/>
      <w:u w:color="000000"/>
    </w:rPr>
  </w:style>
  <w:style w:type="character" w:customStyle="1" w:styleId="Pealkiri6Mrk">
    <w:name w:val="Pealkiri 6 Märk"/>
    <w:link w:val="Pealkiri6"/>
    <w:uiPriority w:val="9"/>
    <w:locked/>
    <w:rsid w:val="00DF44DF"/>
    <w:rPr>
      <w:rFonts w:cs="Times New Roman"/>
      <w:b/>
      <w:bCs/>
      <w:color w:val="000000"/>
      <w:sz w:val="22"/>
      <w:szCs w:val="22"/>
      <w:u w:color="000000"/>
    </w:rPr>
  </w:style>
  <w:style w:type="character" w:customStyle="1" w:styleId="Pealkiri7Mrk">
    <w:name w:val="Pealkiri 7 Märk"/>
    <w:link w:val="Pealkiri7"/>
    <w:uiPriority w:val="9"/>
    <w:locked/>
    <w:rsid w:val="00DF44DF"/>
    <w:rPr>
      <w:rFonts w:cs="Times New Roman"/>
      <w:color w:val="000000"/>
      <w:sz w:val="24"/>
      <w:szCs w:val="24"/>
      <w:u w:color="000000"/>
    </w:rPr>
  </w:style>
  <w:style w:type="character" w:customStyle="1" w:styleId="Pealkiri8Mrk">
    <w:name w:val="Pealkiri 8 Märk"/>
    <w:link w:val="Pealkiri8"/>
    <w:uiPriority w:val="9"/>
    <w:locked/>
    <w:rsid w:val="00DF44DF"/>
    <w:rPr>
      <w:rFonts w:cs="Times New Roman"/>
      <w:i/>
      <w:iCs/>
      <w:color w:val="000000"/>
      <w:sz w:val="24"/>
      <w:szCs w:val="24"/>
      <w:u w:color="000000"/>
    </w:rPr>
  </w:style>
  <w:style w:type="character" w:customStyle="1" w:styleId="Pealkiri9Mrk">
    <w:name w:val="Pealkiri 9 Märk"/>
    <w:link w:val="Pealkiri9"/>
    <w:uiPriority w:val="9"/>
    <w:locked/>
    <w:rsid w:val="00DF44DF"/>
    <w:rPr>
      <w:rFonts w:ascii="Arial" w:hAnsi="Arial" w:cs="Arial"/>
      <w:color w:val="000000"/>
      <w:sz w:val="22"/>
      <w:szCs w:val="22"/>
      <w:u w:color="000000"/>
    </w:rPr>
  </w:style>
  <w:style w:type="character" w:customStyle="1" w:styleId="NumberingSymbols">
    <w:name w:val="Numbering Symbols"/>
    <w:rsid w:val="00D40650"/>
  </w:style>
  <w:style w:type="character" w:styleId="Hperlink">
    <w:name w:val="Hyperlink"/>
    <w:uiPriority w:val="99"/>
    <w:rsid w:val="00D40650"/>
    <w:rPr>
      <w:rFonts w:cs="Times New Roman"/>
      <w:color w:val="000080"/>
      <w:u w:val="single"/>
    </w:rPr>
  </w:style>
  <w:style w:type="paragraph" w:customStyle="1" w:styleId="Heading">
    <w:name w:val="Heading"/>
    <w:basedOn w:val="Normaallaad"/>
    <w:next w:val="Normaallaad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400ABA"/>
    <w:pPr>
      <w:widowControl w:val="0"/>
      <w:suppressAutoHyphens/>
      <w:jc w:val="right"/>
    </w:pPr>
    <w:rPr>
      <w:rFonts w:eastAsia="SimSun" w:cs="Mangal"/>
      <w:noProof/>
      <w:kern w:val="1"/>
      <w:sz w:val="24"/>
      <w:szCs w:val="24"/>
      <w:lang w:eastAsia="zh-CN" w:bidi="hi-IN"/>
    </w:rPr>
  </w:style>
  <w:style w:type="paragraph" w:styleId="Loend">
    <w:name w:val="List"/>
    <w:basedOn w:val="Normaallaad"/>
    <w:uiPriority w:val="99"/>
    <w:rsid w:val="00546204"/>
    <w:pPr>
      <w:spacing w:after="120"/>
    </w:pPr>
  </w:style>
  <w:style w:type="paragraph" w:styleId="Pis">
    <w:name w:val="header"/>
    <w:basedOn w:val="Normaallaad"/>
    <w:link w:val="Pi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PisMrk">
    <w:name w:val="Päis Märk"/>
    <w:link w:val="Pis"/>
    <w:uiPriority w:val="99"/>
    <w:locked/>
    <w:rsid w:val="007056E1"/>
    <w:rPr>
      <w:rFonts w:eastAsia="SimSun" w:cs="Mangal"/>
      <w:kern w:val="1"/>
      <w:sz w:val="21"/>
      <w:szCs w:val="21"/>
      <w:lang w:val="x-none" w:eastAsia="zh-CN" w:bidi="hi-IN"/>
    </w:rPr>
  </w:style>
  <w:style w:type="paragraph" w:customStyle="1" w:styleId="Index">
    <w:name w:val="Index"/>
    <w:basedOn w:val="Normaallaad"/>
    <w:rsid w:val="00D40650"/>
    <w:pPr>
      <w:suppressLineNumbers/>
    </w:pPr>
  </w:style>
  <w:style w:type="paragraph" w:styleId="Jalus">
    <w:name w:val="footer"/>
    <w:basedOn w:val="Normaallaad"/>
    <w:link w:val="Jalu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link w:val="Jalus"/>
    <w:uiPriority w:val="99"/>
    <w:locked/>
    <w:rsid w:val="007056E1"/>
    <w:rPr>
      <w:rFonts w:eastAsia="SimSun" w:cs="Mangal"/>
      <w:kern w:val="1"/>
      <w:sz w:val="21"/>
      <w:szCs w:val="21"/>
      <w:lang w:val="x-none" w:eastAsia="zh-CN" w:bidi="hi-IN"/>
    </w:rPr>
  </w:style>
  <w:style w:type="paragraph" w:customStyle="1" w:styleId="TableContents">
    <w:name w:val="Table Contents"/>
    <w:basedOn w:val="Normaallaad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paragraph" w:styleId="Loend2">
    <w:name w:val="List 2"/>
    <w:basedOn w:val="Normaallaad"/>
    <w:uiPriority w:val="99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customStyle="1" w:styleId="Adressaat">
    <w:name w:val="Adressaat"/>
    <w:autoRedefine/>
    <w:qFormat/>
    <w:rsid w:val="00835858"/>
    <w:rPr>
      <w:rFonts w:eastAsia="SimSun"/>
      <w:kern w:val="24"/>
      <w:sz w:val="24"/>
      <w:szCs w:val="24"/>
      <w:lang w:eastAsia="zh-CN" w:bidi="hi-IN"/>
    </w:rPr>
  </w:style>
  <w:style w:type="paragraph" w:customStyle="1" w:styleId="Pealkiri10">
    <w:name w:val="Pealkiri1"/>
    <w:autoRedefine/>
    <w:qFormat/>
    <w:rsid w:val="00835858"/>
    <w:pPr>
      <w:spacing w:after="560"/>
    </w:pPr>
    <w:rPr>
      <w:rFonts w:eastAsia="SimSun"/>
      <w:b/>
      <w:kern w:val="1"/>
      <w:sz w:val="24"/>
      <w:szCs w:val="24"/>
      <w:lang w:eastAsia="zh-CN" w:bidi="hi-IN"/>
    </w:rPr>
  </w:style>
  <w:style w:type="paragraph" w:customStyle="1" w:styleId="Snum">
    <w:name w:val="Sõnum"/>
    <w:autoRedefine/>
    <w:qFormat/>
    <w:rsid w:val="007056E1"/>
    <w:pPr>
      <w:jc w:val="both"/>
    </w:pPr>
    <w:rPr>
      <w:rFonts w:eastAsia="SimSun" w:cs="Mangal"/>
      <w:kern w:val="1"/>
      <w:sz w:val="24"/>
      <w:szCs w:val="24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A01AC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JutumullitekstMrk">
    <w:name w:val="Jutumullitekst Märk"/>
    <w:link w:val="Jutumullitekst"/>
    <w:uiPriority w:val="99"/>
    <w:semiHidden/>
    <w:locked/>
    <w:rsid w:val="006A01AC"/>
    <w:rPr>
      <w:rFonts w:ascii="Tahoma" w:eastAsia="SimSun" w:hAnsi="Tahoma" w:cs="Mangal"/>
      <w:kern w:val="1"/>
      <w:sz w:val="14"/>
      <w:szCs w:val="14"/>
      <w:lang w:val="x-none" w:eastAsia="zh-CN" w:bidi="hi-IN"/>
    </w:rPr>
  </w:style>
  <w:style w:type="paragraph" w:customStyle="1" w:styleId="Standard">
    <w:name w:val="Standard"/>
    <w:rsid w:val="00703C33"/>
    <w:pPr>
      <w:widowControl w:val="0"/>
      <w:suppressAutoHyphens/>
      <w:autoSpaceDN w:val="0"/>
      <w:spacing w:line="238" w:lineRule="exact"/>
    </w:pPr>
    <w:rPr>
      <w:rFonts w:ascii="Roboto Condensed" w:eastAsia="SimSun" w:hAnsi="Roboto Condensed" w:cs="Mangal"/>
      <w:kern w:val="3"/>
      <w:sz w:val="24"/>
      <w:szCs w:val="24"/>
      <w:lang w:eastAsia="zh-CN" w:bidi="hi-IN"/>
    </w:rPr>
  </w:style>
  <w:style w:type="character" w:customStyle="1" w:styleId="Pealkiri1Mrk">
    <w:name w:val="Pealkiri 1 Märk"/>
    <w:link w:val="Pealkiri1"/>
    <w:uiPriority w:val="9"/>
    <w:rsid w:val="00C30A98"/>
    <w:rPr>
      <w:rFonts w:ascii="Calibri Light" w:eastAsia="Times New Roman" w:hAnsi="Calibri Light" w:cs="Mangal"/>
      <w:b/>
      <w:bCs/>
      <w:kern w:val="32"/>
      <w:sz w:val="32"/>
      <w:szCs w:val="29"/>
      <w:lang w:eastAsia="zh-CN" w:bidi="hi-IN"/>
    </w:rPr>
  </w:style>
  <w:style w:type="character" w:styleId="Kohatitetekst">
    <w:name w:val="Placeholder Text"/>
    <w:basedOn w:val="Liguvaikefont"/>
    <w:uiPriority w:val="99"/>
    <w:semiHidden/>
    <w:rsid w:val="009C27FC"/>
    <w:rPr>
      <w:color w:val="808080"/>
    </w:rPr>
  </w:style>
  <w:style w:type="table" w:styleId="Kontuurtabel">
    <w:name w:val="Table Grid"/>
    <w:basedOn w:val="Normaaltabel"/>
    <w:uiPriority w:val="59"/>
    <w:rsid w:val="009C27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alkiri2Mrk">
    <w:name w:val="Pealkiri 2 Märk"/>
    <w:basedOn w:val="Liguvaikefont"/>
    <w:link w:val="Pealkiri2"/>
    <w:uiPriority w:val="9"/>
    <w:semiHidden/>
    <w:rsid w:val="002C5449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2C5449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zh-CN" w:bidi="hi-IN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2C5449"/>
    <w:pPr>
      <w:widowControl/>
      <w:suppressAutoHyphens w:val="0"/>
      <w:spacing w:before="100" w:after="100" w:line="240" w:lineRule="auto"/>
      <w:jc w:val="left"/>
    </w:pPr>
    <w:rPr>
      <w:rFonts w:eastAsia="Times New Roman"/>
      <w:kern w:val="0"/>
      <w:sz w:val="20"/>
      <w:szCs w:val="20"/>
      <w:lang w:val="en-GB" w:eastAsia="en-US" w:bidi="ar-SA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2C5449"/>
    <w:rPr>
      <w:lang w:val="en-GB" w:eastAsia="en-US"/>
    </w:rPr>
  </w:style>
  <w:style w:type="character" w:styleId="Allmrkuseviide">
    <w:name w:val="footnote reference"/>
    <w:uiPriority w:val="99"/>
    <w:semiHidden/>
    <w:unhideWhenUsed/>
    <w:rsid w:val="002C5449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1764EC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1764EC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1764EC"/>
    <w:rPr>
      <w:rFonts w:eastAsia="SimSun" w:cs="Mangal"/>
      <w:kern w:val="1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1764E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764EC"/>
    <w:rPr>
      <w:rFonts w:eastAsia="SimSun" w:cs="Mangal"/>
      <w:b/>
      <w:bCs/>
      <w:kern w:val="1"/>
      <w:szCs w:val="18"/>
      <w:lang w:eastAsia="zh-CN" w:bidi="hi-IN"/>
    </w:rPr>
  </w:style>
  <w:style w:type="character" w:styleId="Klastatudhperlink">
    <w:name w:val="FollowedHyperlink"/>
    <w:basedOn w:val="Liguvaikefont"/>
    <w:uiPriority w:val="99"/>
    <w:semiHidden/>
    <w:unhideWhenUsed/>
    <w:rsid w:val="005621C4"/>
    <w:rPr>
      <w:color w:val="954F72" w:themeColor="followedHyperlink"/>
      <w:u w:val="single"/>
    </w:rPr>
  </w:style>
  <w:style w:type="paragraph" w:styleId="Redaktsioon">
    <w:name w:val="Revision"/>
    <w:hidden/>
    <w:uiPriority w:val="99"/>
    <w:semiHidden/>
    <w:rsid w:val="006475B1"/>
    <w:rPr>
      <w:rFonts w:eastAsia="SimSun" w:cs="Mangal"/>
      <w:kern w:val="1"/>
      <w:sz w:val="24"/>
      <w:szCs w:val="21"/>
      <w:lang w:eastAsia="zh-CN" w:bidi="hi-IN"/>
    </w:rPr>
  </w:style>
  <w:style w:type="character" w:styleId="Lahendamatamainimine">
    <w:name w:val="Unresolved Mention"/>
    <w:basedOn w:val="Liguvaikefont"/>
    <w:uiPriority w:val="99"/>
    <w:semiHidden/>
    <w:unhideWhenUsed/>
    <w:rsid w:val="00DE3B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6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ur@envir.e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keskkonnaagentuur.ee/sites/default/files/documents/2025-05/CELEX_02023R0137-20250331_ET_TXT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GertU\Desktop\Uued%20veebi\kirjaplank.dotx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p:properties xmlns:p="http://schemas.microsoft.com/office/2006/metadata/properties">
  <documentManagement xmlns:xsi="http://www.w3.org/2001/XMLSchema-instance">
    <RMUniqueID xmlns="37a287bc-7e5b-4dc3-bfde-727ac3226da7">25d70958-d04b-4d83-a493-f3723d3028e3</RMUniqueID>
    <RMTitle xmlns="37a287bc-7e5b-4dc3-bfde-727ac3226da7"/>
    <RMRegistrationDate xmlns="37a287bc-7e5b-4dc3-bfde-727ac3226da7"/>
    <RMReferenceCode xmlns="37a287bc-7e5b-4dc3-bfde-727ac3226da7"/>
    <RMFolderChain xmlns="37a287bc-7e5b-4dc3-bfde-727ac3226da7" xsi:nil="true"/>
    <RMAccessRestriction xmlns="37a287bc-7e5b-4dc3-bfde-727ac3226da7"/>
    <RMAccessRestrictedFrom xmlns="37a287bc-7e5b-4dc3-bfde-727ac3226da7" xsi:nil="true"/>
    <RMAccessRestrictedUntil xmlns="37a287bc-7e5b-4dc3-bfde-727ac3226da7" xsi:nil="true"/>
    <RMAccessRestrictionOwner xmlns="37a287bc-7e5b-4dc3-bfde-727ac3226da7">Marilis Saul</RMAccessRestrictionOwner>
    <RMForPDF xmlns="37a287bc-7e5b-4dc3-bfde-727ac3226da7">true</RMForPDF>
    <RMPrimaryDocument xmlns="37a287bc-7e5b-4dc3-bfde-727ac3226da7" xsi:nil="true"/>
    <RMSubDocumentCount xmlns="37a287bc-7e5b-4dc3-bfde-727ac3226da7" xsi:nil="true"/>
    <RMInSigningContainer xmlns="37a287bc-7e5b-4dc3-bfde-727ac3226da7" xsi:nil="true"/>
    <RMForSigning xmlns="37a287bc-7e5b-4dc3-bfde-727ac3226da7" xsi:nil="true"/>
    <RMBackgroundInfo xmlns="37a287bc-7e5b-4dc3-bfde-727ac3226da7" xsi:nil="true"/>
    <RMForPublic xmlns="37a287bc-7e5b-4dc3-bfde-727ac3226da7" xsi:nil="true"/>
    <RMRevisionStatus xmlns="37a287bc-7e5b-4dc3-bfde-727ac3226da7" xsi:nil="true"/>
    <RMAddDocumentDataToFileName xmlns="37a287bc-7e5b-4dc3-bfde-727ac3226da7">false</RMAddDocumentDataToFileName>
    <RMOrderPosition xmlns="37a287bc-7e5b-4dc3-bfde-727ac3226da7" xsi:nil="true"/>
    <RMAccessRestrictionLevel xmlns="37a287bc-7e5b-4dc3-bfde-727ac3226da7">Avalik</RMAccessRestrictionLevel>
    <RMAccessRestrictionReason xmlns="37a287bc-7e5b-4dc3-bfde-727ac3226da7" xsi:nil="true"/>
    <RMAccessRestrictionNotificationTime xmlns="37a287bc-7e5b-4dc3-bfde-727ac3226da7" xsi:nil="true"/>
    <RMAccessRestrictionDate xmlns="37a287bc-7e5b-4dc3-bfde-727ac3226da7" xsi:nil="true"/>
    <RMAccessRestrictionEndEvent xmlns="37a287bc-7e5b-4dc3-bfde-727ac3226da7" xsi:nil="true"/>
    <RMAccessRestrictionDuration xmlns="37a287bc-7e5b-4dc3-bfde-727ac3226da7" xsi:nil="true"/>
    <RMInheritedFields xmlns="37a287bc-7e5b-4dc3-bfde-727ac3226da7">RMAccessRestrictionReason;RMAccessRestrictionLevel;RMAccessRestrictionEndEvent;RMAccessRestrictionDate;RMAccessRestrictionDuration</RMInheritedFields>
    <Telefon xmlns="37a287bc-7e5b-4dc3-bfde-727ac3226da7" xsi:nil="true"/>
    <RMPublishedDocumentUniqueId xmlns="37a287bc-7e5b-4dc3-bfde-727ac3226da7" xsi:nil="true"/>
    <RMPaperDocumentRetentionSchedule xmlns="37a287bc-7e5b-4dc3-bfde-727ac3226da7" xsi:nil="true"/>
    <RMRetentionDeadline xmlns="37a287bc-7e5b-4dc3-bfde-727ac3226da7" xsi:nil="true"/>
    <RMNotes xmlns="37a287bc-7e5b-4dc3-bfde-727ac3226da7" xsi:nil="true"/>
    <RMShouldArchiveFilesOnRegistration xmlns="37a287bc-7e5b-4dc3-bfde-727ac3226da7">true</RMShouldArchiveFilesOnRegistration>
    <RMKeywords xmlns="37a287bc-7e5b-4dc3-bfde-727ac3226da7" xsi:nil="true"/>
    <RMStatus xmlns="37a287bc-7e5b-4dc3-bfde-727ac3226da7">Captured</RMStatus>
    <Allkirjastaja xmlns="37a287bc-7e5b-4dc3-bfde-727ac3226da7">Rainis Uiga</Allkirjastaja>
  </documentManagement>
</p:properties>
</file>

<file path=customXml/item3.xml><?xml version="1.0" encoding="utf-8"?>
<ct:contentTypeSchema xmlns:ct="http://schemas.microsoft.com/office/2006/metadata/contentType" xmlns:fp="http://schemas.webmedia.eu/flairPoint/propertyStores/ooxml/sharePointIntegration" xmlns:ma="http://schemas.microsoft.com/office/2006/metadata/properties/metaAttributes" xmlns:xs="http://www.w3.org/2001/XMLSchema" ma:contentTypeID="0x010201" ma:contentTypeVersion="836" fp:containerId="228b4970-73de-44a4-83e2-9513be360001" fp:lcid="1061" ma:contentTypeName="Lisamaterjal">
  <xs:schema xmlns:f="37a287bc-7e5b-4dc3-bfde-727ac3226da7" targetNamespace="http://schemas.microsoft.com/office/2006/metadata/properties" ma:root="true">
    <xs:element name="properties">
      <xs:complexType>
        <xs:sequence>
          <xs:element name="documentManagement">
            <xs:complexType>
              <xs:all>
                <xs:element ref="f:RMUniqueID" minOccurs="0"/>
                <xs:element ref="f:RMTitle" minOccurs="0"/>
                <xs:element ref="f:RMRegistrationDate" minOccurs="0"/>
                <xs:element ref="f:RMReferenceCode" minOccurs="0"/>
                <xs:element ref="f:RMFolderChain" minOccurs="0"/>
                <xs:element ref="f:RMAccessRestriction" minOccurs="0"/>
                <xs:element ref="f:RMAccessRestrictedFrom" minOccurs="0"/>
                <xs:element ref="f:RMAccessRestrictedUntil" minOccurs="0"/>
                <xs:element ref="f:RMAccessRestrictionOwner" minOccurs="0"/>
                <xs:element ref="f:RMForPDF" minOccurs="0"/>
                <xs:element ref="f:RMPrimaryDocument" minOccurs="0"/>
                <xs:element ref="f:RMSubDocumentCount" minOccurs="0"/>
                <xs:element ref="f:RMInSigningContainer" minOccurs="0"/>
                <xs:element ref="f:RMForSigning" minOccurs="0"/>
                <xs:element ref="f:RMBackgroundInfo" minOccurs="0"/>
                <xs:element ref="f:RMForPublic" minOccurs="0"/>
                <xs:element ref="f:RMRevisionStatus" minOccurs="0"/>
                <xs:element ref="f:RMAddDocumentDataToFileName" minOccurs="0"/>
                <xs:element ref="f:RMOrderPosition" minOccurs="0"/>
                <xs:element ref="f:RMAccessRestrictionLevel" minOccurs="0"/>
                <xs:element ref="f:RMAccessRestrictionReason" minOccurs="0"/>
                <xs:element ref="f:RMAccessRestrictionNotificationTime" minOccurs="0"/>
                <xs:element ref="f:RMAccessRestrictionDate" minOccurs="0"/>
                <xs:element ref="f:RMAccessRestrictionEndEvent" minOccurs="0"/>
                <xs:element ref="f:RMAccessRestrictionDuration" minOccurs="0"/>
                <xs:element ref="f:RMInheritedFields" minOccurs="0"/>
                <xs:element ref="f:Telefon" minOccurs="0"/>
                <xs:element ref="f:RMPublishedDocumentUniqueId" minOccurs="0"/>
                <xs:element ref="f:RMPaperDocumentRetentionSchedule" minOccurs="0"/>
                <xs:element ref="f:RMRetentionDeadline" minOccurs="0"/>
                <xs:element ref="f:RMNotes" minOccurs="0"/>
                <xs:element ref="f:RMShouldArchiveFilesOnRegistration" minOccurs="0"/>
                <xs:element ref="f:RMKeywords" minOccurs="0"/>
                <xs:element ref="f:RMStatus" minOccurs="0"/>
                <xs:element ref="f:Allkirjastaja" minOccurs="0"/>
              </xs:all>
            </xs:complexType>
          </xs:element>
        </xs:sequence>
      </xs:complexType>
    </xs:element>
  </xs:schema>
  <xs:schema xmlns:dms="http://schemas.microsoft.com/office/2006/documentManagement/types" targetNamespace="37a287bc-7e5b-4dc3-bfde-727ac3226da7" elementFormDefault="qualified">
    <xs:element name="RMUniqueID" ma:displayName="Unikaalne ID" ma:index="0" ma:internalName="RMUniqueID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Title" ma:displayName="Pealkiri" ma:index="1" ma:internalName="RMTitle" ma:readOnly="true" fp:namespace="228B497073DE44A483E29513BE360001" fp:type="String">
      <xs:simpleType>
        <xs:restriction base="dms:Text">
          <xs:maxLength value="255"/>
        </xs:restriction>
      </xs:simpleType>
    </xs:element>
    <xs:element name="RMRegistrationDate" ma:displayName="Registreerimise kuupäev" ma:index="2" ma:internalName="RMRegistrationDate" nillable="true" ma:readOnly="true" fp:namespace="228B497073DE44A483E29513BE360001" ma:format="DateTime" fp:type="DateTime">
      <xs:simpleType>
        <xs:restriction base="dms:DateTime"/>
      </xs:simpleType>
    </xs:element>
    <xs:element name="RMReferenceCode" ma:displayName="Registreerimisnumber" ma:index="3" ma:internalName="RMReferenceCode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RMFolderChain" ma:displayName="RMFolderChain" ma:index="4" ma:internalName="RMFolderChain" nillable="true" ma:readOnly="true" fp:namespace="228B497073DE44A483E29513BE360001" fp:type="String">
      <xs:simpleType>
        <xs:restriction base="dms:Text"/>
      </xs:simpleType>
    </xs:element>
    <xs:element name="RMAccessRestriction" ma:displayName="Juurdepääsupiirang" ma:index="5" ma:internalName="RMAccessRestriction" ma:readOnly="true" fp:namespace="228B497073DE44A483E29513BE360001" fp:type="String">
      <xs:simpleType>
        <xs:restriction base="dms:Text"/>
      </xs:simpleType>
    </xs:element>
    <xs:element name="RMAccessRestrictedFrom" ma:displayName="Juurdepääsupiirangu algusaeg" ma:index="6" ma:internalName="RMAccessRestrictedFrom" nillable="true" ma:readOnly="true" fp:namespace="228B497073DE44A483E29513BE360001" ma:format="DateOnly" fp:type="DateTime">
      <xs:simpleType>
        <xs:restriction base="dms:DateTime"/>
      </xs:simpleType>
    </xs:element>
    <xs:element name="RMAccessRestrictedUntil" ma:displayName="Juurdepääsupiirangu lõpp" ma:index="7" ma:internalName="RMAccessRestrictedUntil" nillable="true" ma:readOnly="true" fp:namespace="228B497073DE44A483E29513BE360001" ma:format="DateOnly" fp:type="DateTime">
      <xs:simpleType>
        <xs:restriction base="dms:DateTime"/>
      </xs:simpleType>
    </xs:element>
    <xs:element name="RMAccessRestrictionOwner" ma:displayName="Juurdepääsupiirangu eest vastutaja (koostaja)" ma:index="8" ma:internalName="RMAccessRestrictionOwner" ma:readOnly="true" fp:namespace="228B497073DE44A483E29513BE360001" fp:type="String">
      <xs:simpleType>
        <xs:restriction base="dms:Text"/>
      </xs:simpleType>
    </xs:element>
    <xs:element name="RMForPDF" ma:displayName="Tee PDFiks" ma:index="9" ma:internalName="RMForPDF" nillable="true" ma:readOnly="true" fp:namespace="228B497073DE44A483E29513BE360001" fp:type="Boolean">
      <xs:simpleType>
        <xs:restriction base="dms:Boolean"/>
      </xs:simpleType>
    </xs:element>
    <xs:element name="RMPrimaryDocument" ma:displayName="Esmane dokument" ma:index="10" ma:internalName="RMPrimaryDocument" nillable="true" ma:readOnly="true" fp:namespace="228B497073DE44A483E29513BE360001" fp:type="Boolean">
      <xs:simpleType>
        <xs:restriction base="dms:Boolean"/>
      </xs:simpleType>
    </xs:element>
    <xs:element name="RMSubDocumentCount" ma:displayName="Alamdokumentide arv" ma:index="11" ma:internalName="RMSubDocumentCount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InSigningContainer" ma:displayName="In Signing Container" ma:index="12" ma:internalName="RMInSigningContainer" nillable="true" ma:readOnly="true" fp:namespace="228B497073DE44A483E29513BE360001" fp:type="Boolean">
      <xs:simpleType>
        <xs:restriction base="dms:Boolean"/>
      </xs:simpleType>
    </xs:element>
    <xs:element name="RMForSigning" ma:displayName="Allkirjastamiseks" ma:index="13" ma:internalName="RMForSigning" nillable="true" ma:readOnly="true" fp:namespace="228B497073DE44A483E29513BE360001" fp:type="Boolean">
      <xs:simpleType>
        <xs:restriction base="dms:Boolean"/>
      </xs:simpleType>
    </xs:element>
    <xs:element name="RMBackgroundInfo" ma:displayName="Taustainfo" ma:index="14" ma:internalName="RMBackgroundInfo" nillable="true" ma:readOnly="true" fp:namespace="228B497073DE44A483E29513BE360001" fp:type="Boolean">
      <xs:simpleType>
        <xs:restriction base="dms:Boolean"/>
      </xs:simpleType>
    </xs:element>
    <xs:element name="RMForPublic" ma:displayName="ADR" ma:index="15" ma:internalName="RMForPublic" nillable="true" ma:readOnly="true" fp:namespace="228B497073DE44A483E29513BE360001" fp:type="Boolean">
      <xs:simpleType>
        <xs:restriction base="dms:Boolean"/>
      </xs:simpleType>
    </xs:element>
    <xs:element name="RMRevisionStatus" ma:displayName="Versiooni olek" ma:index="16" ma:internalName="RMRevisionStatus" nillable="true" ma:readOnly="true" fp:namespace="228B497073DE44A483E29513BE360001" fp:type="String">
      <xs:simpleType>
        <xs:restriction base="dms:Choice">
          <xs:enumeration value="Draft"/>
          <xs:enumeration value="Valid"/>
          <xs:enumeration value="Void"/>
        </xs:restriction>
      </xs:simpleType>
    </xs:element>
    <xs:element name="RMAddDocumentDataToFileName" ma:displayName="Täienda faili pealkirja dokumendi andmetega" ma:index="17" ma:internalName="RMAddDocumentDataToFileName" nillable="true" ma:readOnly="true" fp:namespace="228B497073DE44A483E29513BE360001" fp:type="Boolean">
      <xs:simpleType>
        <xs:restriction base="dms:Boolean"/>
      </xs:simpleType>
    </xs:element>
    <xs:element name="RMOrderPosition" ma:displayName="Kausta dokumendi järjekorra number" ma:index="18" ma:internalName="RMOrderPosi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ionLevel" ma:displayName="Juurdepääsupiirangu tase" ma:index="19" ma:internalName="RMAccessRestrictionLevel" ma:readOnly="true" fp:namespace="228B497073DE44A483E29513BE360001" fp:type="String">
      <xs:simpleType>
        <xs:restriction base="dms:Choice">
          <xs:enumeration value="Avalik"/>
          <xs:enumeration value="AK"/>
        </xs:restriction>
      </xs:simpleType>
    </xs:element>
    <xs:element name="RMAccessRestrictionReason" ma:displayName="Alus" ma:index="20" ma:internalName="RMAccessRestrictionReason" nillable="true" ma:readOnly="true" fp:namespace="228B497073DE44A483E29513BE360001" fp:type="String">
      <xs:simpleType>
        <xs:restriction base="dms:Text"/>
      </xs:simpleType>
    </xs:element>
    <xs:element name="RMAccessRestrictionNotificationTime" ma:displayName="Juurdepääsupiirangu meeldetuletus saadetud" ma:index="21" ma:internalName="RMAccessRestrictionNotificationTime" nillable="true" ma:readOnly="true" fp:namespace="228B497073DE44A483E29513BE360001" ma:format="DateOnly" fp:type="DateTime">
      <xs:simpleType>
        <xs:restriction base="dms:DateTime"/>
      </xs:simpleType>
    </xs:element>
    <xs:element name="RMAccessRestrictionDate" ma:displayName="Fikseeritud lõppkuupäev" ma:index="22" ma:internalName="RMAccessRestrictionDate" nillable="true" ma:readOnly="true" fp:namespace="228B497073DE44A483E29513BE360001" ma:format="DateOnly" fp:type="DateTime">
      <xs:simpleType>
        <xs:restriction base="dms:DateTime"/>
      </xs:simpleType>
    </xs:element>
    <xs:element name="RMAccessRestrictionEndEvent" ma:displayName="Kehtiv kuni kirjeldus" ma:index="23" ma:internalName="RMAccessRestrictionEndEvent" nillable="true" ma:readOnly="true" fp:namespace="228B497073DE44A483E29513BE360001" fp:type="String">
      <xs:simpleType>
        <xs:restriction base="dms:Text"/>
      </xs:simpleType>
    </xs:element>
    <xs:element name="RMAccessRestrictionDuration" ma:displayName="Kestus" ma:index="24" ma:internalName="RMAccessRestrictionDuration" nillable="true" ma:readOnly="true" fp:namespace="228B497073DE44A483E29513BE360001" fp:type="Int32">
      <xs:simpleType>
        <xs:restriction base="dms:Number">
          <xs:minInclusive value="-1"/>
          <xs:maxInclusive value="2147483647"/>
          <xs:pattern value="(-?\d+)?"/>
        </xs:restriction>
      </xs:simpleType>
    </xs:element>
    <xs:element name="RMInheritedFields" ma:displayName="Päritavad väljad" ma:index="25" ma:internalName="RMInheritedFields" nillable="true" ma:readOnly="true" fp:namespace="228B497073DE44A483E29513BE360001" fp:type="String">
      <xs:simpleType>
        <xs:restriction base="dms:Text"/>
      </xs:simpleType>
    </xs:element>
    <xs:element name="Telefon" ma:displayName="Telefon" ma:index="26" ma:internalName="Telefon" nillable="true" ma:readOnly="true" fp:namespace="228B497073DE44A483E29513BE360001" fp:type="String">
      <xs:simpleType>
        <xs:restriction base="dms:Text"/>
      </xs:simpleType>
    </xs:element>
    <xs:element name="RMPublishedDocumentUniqueId" ma:displayName="Viide avaldatud dokumendile" ma:index="27" ma:internalName="RMPublishedDocumentUniqueId" nillable="true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PaperDocumentRetentionSchedule" ma:displayName="Paberdokumentide hoiustamise ajakava" ma:index="28" ma:internalName="RMPaperDocumentRetentionSchedule" nillable="true" ma:readOnly="true" fp:namespace="228B497073DE44A483E29513BE360001" fp:type="String">
      <xs:simpleType>
        <xs:restriction base="dms:Text"/>
      </xs:simpleType>
    </xs:element>
    <xs:element name="RMRetentionDeadline" ma:displayName="Säilitustähtaeg" ma:index="29" ma:internalName="RMRetentionDeadline" nillable="true" ma:readOnly="true" fp:namespace="228B497073DE44A483E29513BE360001" ma:format="DateOnly" fp:type="DateTime">
      <xs:simpleType>
        <xs:restriction base="dms:DateTime"/>
      </xs:simpleType>
    </xs:element>
    <xs:element name="RMNotes" ma:displayName="Märkused" ma:index="30" ma:internalName="RMNotes" nillable="true" fp:namespace="228B497073DE44A483E29513BE360001" fp:type="String">
      <xs:simpleType>
        <xs:restriction base="dms:Text"/>
      </xs:simpleType>
    </xs:element>
    <xs:element name="RMShouldArchiveFilesOnRegistration" ma:displayName="Teisendada registreerimisel arhiivivormingusse" ma:index="31" ma:internalName="RMShouldArchiveFilesOnRegistration" nillable="true" ma:readOnly="true" fp:namespace="228B497073DE44A483E29513BE360001" fp:type="Boolean">
      <xs:simpleType>
        <xs:restriction base="dms:Boolean"/>
      </xs:simpleType>
    </xs:element>
    <xs:element name="RMKeywords" ma:displayName="Märksõnad" ma:index="32" ma:internalName="RMKeywords" nillable="true" fp:namespace="228B497073DE44A483E29513BE360001" fp:type="String">
      <xs:simpleType>
        <xs:restriction base="dms:Text"/>
      </xs:simpleType>
    </xs:element>
    <xs:element name="RMStatus" ma:displayName="Seisundi kood" ma:index="33" ma:internalName="RMStatus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llkirjastaja" ma:displayName="Allkirjastaja" ma:index="34" ma:internalName="Allkirjastaja" nillable="true" ma:readOnly="true" fp:namespace="228B497073DE44A483E29513BE360001" fp:type="String">
      <xs:simpleType>
        <xs:restriction base="dms:Text"/>
      </xs:simpleType>
    </xs:element>
  </xs:schema>
  <xs:schema xmlns="http://schemas.openxmlformats.org/package/2006/metadata/core-properties" xmlns:dc="http://purl.org/dc/elements/1.1/" xmlns:dcterms="http://purl.org/dc/terms/" xmlns:xsd="http://www.w3.org/2001/XMLSchema" targetNamespace="http://schemas.openxmlformats.org/package/2006/metadata/core-properties" elementFormDefault="qualified" blockDefault="#all">
    <xs:import namespace="http://purl.org/dc/elements/1.1/" schemaLocation="http://dublincore.org/schemas/xmls/qdc/2003/04/02/dc.xsd"/>
    <xs:import namespace="http://purl.org/dc/terms/" schemaLocation="http://dublincore.org/schemas/xmls/qdc/2003/04/02/dcterms.xsd"/>
    <xs:element name="coreProperties" type="CT_coreProperties"/>
    <xs:complexType name="CT_coreProperties">
      <xs:all>
        <xs:element ref="dc:creator" minOccurs="0"/>
        <xs:element ref="dcterms:created" minOccurs="0"/>
        <xs:element ref="dc:identifier" minOccurs="0"/>
        <xs:element name="contentType" type="xsd:string" minOccurs="0" ma:index="0"/>
        <xs:element ref="dc:title"/>
        <xs:element ref="dc:subject" minOccurs="0"/>
        <xs:element ref="dc:description" minOccurs="0"/>
        <xs:element name="keywords" type="xsd:string" minOccurs="0"/>
        <xs:element ref="dc:language" minOccurs="0"/>
        <xs:element name="category" type="xsd:string" minOccurs="0"/>
        <xs:element name="version" type="xsd:string" minOccurs="0"/>
        <xs:element name="revision" type="xsd:string" minOccurs="0"/>
        <xs:element name="lastModifiedBy" type="xsd:string" minOccurs="0"/>
        <xs:element ref="dcterms:modified" minOccurs="0"/>
        <xs:element name="contentStatus" type="xsd:string" minOccurs="0"/>
      </xs:all>
    </xs:complexType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C453B69-5400-4B7A-B954-C074B46798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603F56-0500-473A-975D-592C16F08432}">
  <ds:schemaRefs>
    <ds:schemaRef ds:uri="http://schemas.microsoft.com/office/2006/metadata/properties"/>
    <ds:schemaRef ds:uri="37a287bc-7e5b-4dc3-bfde-727ac3226da7"/>
  </ds:schemaRefs>
</ds:datastoreItem>
</file>

<file path=customXml/itemProps3.xml><?xml version="1.0" encoding="utf-8"?>
<ds:datastoreItem xmlns:ds="http://schemas.openxmlformats.org/officeDocument/2006/customXml" ds:itemID="{406E5B89-7CDA-4864-8D88-1EC8712978E9}">
  <ds:schemaRefs>
    <ds:schemaRef ds:uri="http://schemas.microsoft.com/office/2006/metadata/contentType"/>
    <ds:schemaRef ds:uri="http://schemas.webmedia.eu/flairPoint/propertyStores/ooxml/sharePointIntegration"/>
    <ds:schemaRef ds:uri="http://schemas.microsoft.com/office/2006/metadata/properties/metaAttributes"/>
    <ds:schemaRef ds:uri="http://www.w3.org/2001/XMLSchema"/>
    <ds:schemaRef ds:uri="37a287bc-7e5b-4dc3-bfde-727ac3226d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43C9EB9-4B3D-4987-979C-D3E5F93A0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kirjaplank</Template>
  <TotalTime>181</TotalTime>
  <Pages>5</Pages>
  <Words>535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Lisa 1 - taotluse vorm</vt:lpstr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1 - taotluse vorm</dc:title>
  <dc:subject/>
  <dc:creator>Gert Uiboaed</dc:creator>
  <dc:description/>
  <cp:lastModifiedBy>Kertu Uiboleht</cp:lastModifiedBy>
  <cp:revision>8</cp:revision>
  <cp:lastPrinted>2014-04-14T09:38:00Z</cp:lastPrinted>
  <dcterms:created xsi:type="dcterms:W3CDTF">2026-08-18T13:15:00Z</dcterms:created>
  <dcterms:modified xsi:type="dcterms:W3CDTF">2026-10-12T08:50:00Z</dcterms:modified>
</cp:coreProperties>
</file>